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DCC" w:rsidRPr="00194A10" w:rsidRDefault="00AA7DCC" w:rsidP="00007FFA">
      <w:pPr>
        <w:pStyle w:val="Title"/>
        <w:rPr>
          <w:color w:val="000000"/>
          <w:sz w:val="40"/>
          <w:szCs w:val="22"/>
        </w:rPr>
      </w:pPr>
      <w:r w:rsidRPr="00194A10">
        <w:rPr>
          <w:color w:val="000000"/>
          <w:sz w:val="40"/>
          <w:szCs w:val="22"/>
        </w:rPr>
        <w:t>3</w:t>
      </w:r>
      <w:r>
        <w:rPr>
          <w:color w:val="000000"/>
          <w:sz w:val="40"/>
          <w:szCs w:val="22"/>
        </w:rPr>
        <w:t>4</w:t>
      </w:r>
      <w:r w:rsidRPr="00194A10">
        <w:rPr>
          <w:color w:val="000000"/>
          <w:sz w:val="40"/>
          <w:szCs w:val="22"/>
          <w:vertAlign w:val="superscript"/>
        </w:rPr>
        <w:t>e</w:t>
      </w:r>
      <w:r w:rsidRPr="00194A10">
        <w:rPr>
          <w:color w:val="000000"/>
          <w:sz w:val="40"/>
          <w:szCs w:val="22"/>
        </w:rPr>
        <w:t xml:space="preserve"> Nationale Scheikundeolympiade</w:t>
      </w:r>
    </w:p>
    <w:p w:rsidR="00AA7DCC" w:rsidRDefault="00AA7DCC" w:rsidP="00007FFA">
      <w:pPr>
        <w:jc w:val="center"/>
        <w:rPr>
          <w:b/>
          <w:color w:val="000000"/>
          <w:szCs w:val="22"/>
        </w:rPr>
      </w:pPr>
    </w:p>
    <w:p w:rsidR="00AA7DCC" w:rsidRPr="00194A10" w:rsidRDefault="00AA7DCC" w:rsidP="00007FFA">
      <w:pPr>
        <w:jc w:val="center"/>
        <w:rPr>
          <w:b/>
          <w:color w:val="000000"/>
          <w:szCs w:val="22"/>
        </w:rPr>
      </w:pPr>
    </w:p>
    <w:p w:rsidR="00AA7DCC" w:rsidRPr="00194A10" w:rsidRDefault="00AA7DCC" w:rsidP="00007FFA">
      <w:pPr>
        <w:jc w:val="center"/>
        <w:rPr>
          <w:b/>
          <w:color w:val="000000"/>
          <w:szCs w:val="22"/>
        </w:rPr>
      </w:pPr>
      <w:r>
        <w:rPr>
          <w:b/>
          <w:color w:val="000000"/>
          <w:szCs w:val="22"/>
        </w:rPr>
        <w:t>SABIC</w:t>
      </w:r>
    </w:p>
    <w:p w:rsidR="00AA7DCC" w:rsidRDefault="00AA7DCC" w:rsidP="00007FFA">
      <w:pPr>
        <w:jc w:val="center"/>
        <w:rPr>
          <w:b/>
          <w:color w:val="000000"/>
          <w:szCs w:val="22"/>
        </w:rPr>
      </w:pPr>
    </w:p>
    <w:p w:rsidR="00AA7DCC" w:rsidRPr="00194A10" w:rsidRDefault="00AA7DCC" w:rsidP="00007FFA">
      <w:pPr>
        <w:jc w:val="center"/>
        <w:rPr>
          <w:b/>
          <w:color w:val="000000"/>
          <w:szCs w:val="22"/>
        </w:rPr>
      </w:pPr>
    </w:p>
    <w:p w:rsidR="00AA7DCC" w:rsidRPr="00194A10" w:rsidRDefault="00AA7DCC" w:rsidP="00007FFA">
      <w:pPr>
        <w:jc w:val="center"/>
        <w:rPr>
          <w:b/>
          <w:color w:val="000000"/>
          <w:szCs w:val="22"/>
        </w:rPr>
      </w:pPr>
      <w:r>
        <w:rPr>
          <w:b/>
          <w:color w:val="000000"/>
          <w:szCs w:val="22"/>
        </w:rPr>
        <w:t>Geleen</w:t>
      </w:r>
    </w:p>
    <w:p w:rsidR="00AA7DCC" w:rsidRDefault="00AA7DCC" w:rsidP="00007FFA">
      <w:pPr>
        <w:jc w:val="center"/>
        <w:rPr>
          <w:b/>
          <w:color w:val="000000"/>
          <w:szCs w:val="22"/>
        </w:rPr>
      </w:pPr>
    </w:p>
    <w:p w:rsidR="00AA7DCC" w:rsidRPr="00194A10" w:rsidRDefault="00AA7DCC" w:rsidP="00007FFA">
      <w:pPr>
        <w:jc w:val="center"/>
        <w:rPr>
          <w:b/>
          <w:color w:val="000000"/>
          <w:szCs w:val="22"/>
        </w:rPr>
      </w:pPr>
    </w:p>
    <w:p w:rsidR="00AA7DCC" w:rsidRPr="00AF59B6" w:rsidRDefault="00AA7DCC" w:rsidP="00007FFA">
      <w:pPr>
        <w:jc w:val="center"/>
        <w:rPr>
          <w:b/>
          <w:sz w:val="32"/>
          <w:szCs w:val="32"/>
        </w:rPr>
      </w:pPr>
      <w:r w:rsidRPr="00AF59B6">
        <w:rPr>
          <w:b/>
          <w:sz w:val="32"/>
          <w:szCs w:val="32"/>
        </w:rPr>
        <w:t>PRACTICUMTOETS</w:t>
      </w:r>
    </w:p>
    <w:p w:rsidR="00AA7DCC" w:rsidRPr="00021536" w:rsidRDefault="00AA7DCC" w:rsidP="00007FFA">
      <w:pPr>
        <w:jc w:val="center"/>
        <w:rPr>
          <w:b/>
          <w:sz w:val="24"/>
        </w:rPr>
      </w:pPr>
    </w:p>
    <w:p w:rsidR="00AA7DCC" w:rsidRDefault="00AA7DCC" w:rsidP="00007FFA">
      <w:pPr>
        <w:jc w:val="center"/>
        <w:rPr>
          <w:b/>
          <w:sz w:val="24"/>
        </w:rPr>
      </w:pPr>
    </w:p>
    <w:p w:rsidR="00AA7DCC" w:rsidRPr="00021536" w:rsidRDefault="00AA7DCC" w:rsidP="00007FFA">
      <w:pPr>
        <w:jc w:val="center"/>
        <w:rPr>
          <w:b/>
          <w:sz w:val="24"/>
        </w:rPr>
      </w:pPr>
    </w:p>
    <w:p w:rsidR="00AA7DCC" w:rsidRDefault="00AA7DCC" w:rsidP="00007FFA">
      <w:pPr>
        <w:jc w:val="center"/>
        <w:rPr>
          <w:b/>
          <w:color w:val="000000"/>
          <w:szCs w:val="22"/>
        </w:rPr>
      </w:pPr>
      <w:r w:rsidRPr="005A2E05">
        <w:rPr>
          <w:b/>
          <w:noProof/>
          <w:lang w:eastAsia="en-US"/>
        </w:rPr>
        <w:t>dinsdag 11</w:t>
      </w:r>
      <w:r w:rsidRPr="00194A10">
        <w:rPr>
          <w:b/>
          <w:color w:val="000000"/>
          <w:szCs w:val="22"/>
        </w:rPr>
        <w:t xml:space="preserve"> juni 201</w:t>
      </w:r>
      <w:r>
        <w:rPr>
          <w:b/>
          <w:color w:val="000000"/>
          <w:szCs w:val="22"/>
        </w:rPr>
        <w:t>3</w:t>
      </w:r>
    </w:p>
    <w:p w:rsidR="00AA7DCC" w:rsidRDefault="00AA7DCC" w:rsidP="00007FFA">
      <w:pPr>
        <w:jc w:val="center"/>
        <w:rPr>
          <w:b/>
          <w:color w:val="000000"/>
          <w:szCs w:val="22"/>
        </w:rPr>
      </w:pPr>
    </w:p>
    <w:p w:rsidR="00AA7DCC" w:rsidRDefault="00AA7DCC" w:rsidP="00007FFA">
      <w:pPr>
        <w:jc w:val="center"/>
        <w:rPr>
          <w:b/>
          <w:color w:val="000000"/>
          <w:szCs w:val="22"/>
        </w:rPr>
      </w:pPr>
    </w:p>
    <w:p w:rsidR="00AA7DCC" w:rsidRDefault="00AA7DCC" w:rsidP="00007FFA">
      <w:pPr>
        <w:jc w:val="center"/>
        <w:rPr>
          <w:b/>
          <w:color w:val="000000"/>
          <w:szCs w:val="22"/>
        </w:rPr>
      </w:pPr>
    </w:p>
    <w:p w:rsidR="00AA7DCC" w:rsidRDefault="00AA7DCC" w:rsidP="00007FFA">
      <w:pPr>
        <w:jc w:val="center"/>
        <w:rPr>
          <w:b/>
          <w:color w:val="000000"/>
          <w:szCs w:val="22"/>
        </w:rPr>
      </w:pPr>
    </w:p>
    <w:p w:rsidR="00AA7DCC" w:rsidRPr="00194A10" w:rsidRDefault="00AA7DCC" w:rsidP="0037389B">
      <w:pPr>
        <w:jc w:val="both"/>
        <w:rPr>
          <w:b/>
          <w:color w:val="000000"/>
          <w:szCs w:val="22"/>
        </w:rPr>
      </w:pPr>
    </w:p>
    <w:p w:rsidR="00AA7DCC" w:rsidRPr="00194A10"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1.3pt;margin-top:11.7pt;width:183.7pt;height:93.6pt;z-index:251656192">
            <v:imagedata r:id="rId7" o:title=""/>
          </v:shape>
        </w:pict>
      </w:r>
    </w:p>
    <w:p w:rsidR="00AA7DCC" w:rsidRDefault="00AA7DCC" w:rsidP="0037389B">
      <w:pPr>
        <w:jc w:val="both"/>
        <w:rPr>
          <w:b/>
          <w:szCs w:val="22"/>
        </w:rPr>
      </w:pPr>
      <w:r>
        <w:rPr>
          <w:noProof/>
        </w:rPr>
        <w:pict>
          <v:shape id="Afbeelding 1" o:spid="_x0000_s1027" type="#_x0000_t75" alt="scheikunde olympiade zwart" style="position:absolute;left:0;text-align:left;margin-left:5.55pt;margin-top:4.95pt;width:158.95pt;height:285.3pt;z-index:251655168;visibility:visible">
            <v:imagedata r:id="rId8" o:title=""/>
          </v:shape>
        </w:pict>
      </w:r>
      <w:r>
        <w:rPr>
          <w:noProof/>
        </w:rPr>
        <w:pict>
          <v:shape id="_x0000_s1028" type="#_x0000_t75" style="position:absolute;left:0;text-align:left;margin-left:243.5pt;margin-top:102.6pt;width:180pt;height:180pt;z-index:251657216">
            <v:imagedata r:id="rId9" o:title=""/>
          </v:shape>
        </w:pict>
      </w: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Default="00AA7DCC" w:rsidP="0037389B">
      <w:pPr>
        <w:jc w:val="both"/>
        <w:rPr>
          <w:b/>
          <w:szCs w:val="22"/>
        </w:rPr>
      </w:pPr>
    </w:p>
    <w:p w:rsidR="00AA7DCC" w:rsidRPr="00194A10" w:rsidRDefault="00AA7DCC" w:rsidP="0037389B">
      <w:pPr>
        <w:jc w:val="both"/>
        <w:rPr>
          <w:b/>
          <w:szCs w:val="22"/>
        </w:rPr>
      </w:pPr>
    </w:p>
    <w:p w:rsidR="00AA7DCC" w:rsidRPr="00194A10" w:rsidRDefault="00AA7DCC" w:rsidP="0037389B">
      <w:pPr>
        <w:tabs>
          <w:tab w:val="left" w:pos="8544"/>
          <w:tab w:val="right" w:pos="9072"/>
        </w:tabs>
        <w:jc w:val="both"/>
        <w:rPr>
          <w:b/>
          <w:szCs w:val="22"/>
        </w:rPr>
      </w:pPr>
    </w:p>
    <w:p w:rsidR="00AA7DCC" w:rsidRPr="00194A10" w:rsidRDefault="00AA7DCC" w:rsidP="0037389B">
      <w:pPr>
        <w:jc w:val="both"/>
        <w:rPr>
          <w:b/>
          <w:szCs w:val="22"/>
        </w:rPr>
      </w:pPr>
    </w:p>
    <w:p w:rsidR="00AA7DCC" w:rsidRPr="00021536" w:rsidRDefault="00AA7DCC" w:rsidP="0037389B">
      <w:pPr>
        <w:pStyle w:val="Heading3"/>
        <w:jc w:val="both"/>
      </w:pPr>
      <w:r>
        <w:br w:type="page"/>
      </w:r>
      <w:r w:rsidRPr="00021536">
        <w:t>Aanwijzingen/hulpmiddelen</w:t>
      </w:r>
    </w:p>
    <w:p w:rsidR="00AA7DCC" w:rsidRPr="00021536" w:rsidRDefault="00AA7DCC" w:rsidP="00B67EB5">
      <w:pPr>
        <w:numPr>
          <w:ilvl w:val="0"/>
          <w:numId w:val="6"/>
        </w:numPr>
        <w:spacing w:before="240"/>
        <w:ind w:left="714" w:hanging="357"/>
      </w:pPr>
      <w:r w:rsidRPr="00021536">
        <w:t>Deze practicumtoets bestaat uit twee geïntegreerde onderdelen:</w:t>
      </w:r>
    </w:p>
    <w:p w:rsidR="00AA7DCC" w:rsidRPr="00021536" w:rsidRDefault="00AA7DCC" w:rsidP="00B67EB5">
      <w:pPr>
        <w:numPr>
          <w:ilvl w:val="1"/>
          <w:numId w:val="6"/>
        </w:numPr>
        <w:tabs>
          <w:tab w:val="clear" w:pos="1440"/>
          <w:tab w:val="num" w:pos="1100"/>
        </w:tabs>
        <w:ind w:left="1100" w:hanging="330"/>
      </w:pPr>
      <w:r>
        <w:t>het isoleren door middel van stoomdestillatie van kruidnagelolie uit kruidnagels;</w:t>
      </w:r>
    </w:p>
    <w:p w:rsidR="00AA7DCC" w:rsidRDefault="00AA7DCC" w:rsidP="00B67EB5">
      <w:pPr>
        <w:numPr>
          <w:ilvl w:val="1"/>
          <w:numId w:val="6"/>
        </w:numPr>
        <w:tabs>
          <w:tab w:val="clear" w:pos="1440"/>
          <w:tab w:val="num" w:pos="1100"/>
        </w:tabs>
        <w:ind w:left="1100" w:hanging="330"/>
      </w:pPr>
      <w:r>
        <w:t>het karakteriseren van de geïsoleerde kruidnagelolie;</w:t>
      </w:r>
    </w:p>
    <w:p w:rsidR="00AA7DCC" w:rsidRPr="00021536" w:rsidRDefault="00AA7DCC" w:rsidP="00B67EB5">
      <w:pPr>
        <w:numPr>
          <w:ilvl w:val="1"/>
          <w:numId w:val="6"/>
        </w:numPr>
        <w:tabs>
          <w:tab w:val="clear" w:pos="1440"/>
          <w:tab w:val="num" w:pos="1100"/>
        </w:tabs>
        <w:ind w:left="1100" w:hanging="330"/>
      </w:pPr>
      <w:r>
        <w:t>een scheiding van kruidnagelolie met behulp van dunnelaagchromatografie</w:t>
      </w:r>
      <w:r w:rsidRPr="00021536">
        <w:t>.</w:t>
      </w:r>
    </w:p>
    <w:p w:rsidR="00AA7DCC" w:rsidRPr="00021536" w:rsidRDefault="00AA7DCC" w:rsidP="00B67EB5">
      <w:pPr>
        <w:numPr>
          <w:ilvl w:val="0"/>
          <w:numId w:val="6"/>
        </w:numPr>
        <w:ind w:left="714" w:hanging="357"/>
      </w:pPr>
      <w:r w:rsidRPr="00021536">
        <w:t>Na 4 uur eindigt de practicumtoets.</w:t>
      </w:r>
      <w:r w:rsidRPr="00021536">
        <w:rPr>
          <w:b/>
        </w:rPr>
        <w:t xml:space="preserve"> </w:t>
      </w:r>
      <w:r w:rsidRPr="00021536">
        <w:t>Binnen deze tijd moeten</w:t>
      </w:r>
      <w:r>
        <w:t>:</w:t>
      </w:r>
    </w:p>
    <w:p w:rsidR="00AA7DCC" w:rsidRPr="00021536" w:rsidRDefault="00AA7DCC" w:rsidP="006F5A5B">
      <w:pPr>
        <w:numPr>
          <w:ilvl w:val="1"/>
          <w:numId w:val="6"/>
        </w:numPr>
        <w:tabs>
          <w:tab w:val="clear" w:pos="1440"/>
          <w:tab w:val="num" w:pos="1100"/>
        </w:tabs>
        <w:ind w:left="1100" w:hanging="330"/>
      </w:pPr>
      <w:r>
        <w:t>de bijgevoegde antwoordbladen zijn ingevuld;</w:t>
      </w:r>
    </w:p>
    <w:p w:rsidR="00AA7DCC" w:rsidRDefault="00AA7DCC" w:rsidP="00B67EB5">
      <w:pPr>
        <w:numPr>
          <w:ilvl w:val="1"/>
          <w:numId w:val="6"/>
        </w:numPr>
        <w:tabs>
          <w:tab w:val="clear" w:pos="1440"/>
          <w:tab w:val="num" w:pos="1100"/>
        </w:tabs>
        <w:ind w:left="1100" w:hanging="330"/>
      </w:pPr>
      <w:r w:rsidRPr="00021536">
        <w:t>alle vragen zijn beantwoord.</w:t>
      </w:r>
    </w:p>
    <w:p w:rsidR="00AA7DCC" w:rsidRPr="00021536" w:rsidRDefault="00AA7DCC" w:rsidP="00B67EB5">
      <w:pPr>
        <w:numPr>
          <w:ilvl w:val="0"/>
          <w:numId w:val="6"/>
        </w:numPr>
      </w:pPr>
      <w:r w:rsidRPr="00021536">
        <w:t>Na afloop van de hele practicumtoets</w:t>
      </w:r>
      <w:r>
        <w:t>, als je alles hebt ingeleverd,</w:t>
      </w:r>
      <w:r w:rsidRPr="00021536">
        <w:t xml:space="preserve"> moet het glaswerk nog schoongemaakt en op</w:t>
      </w:r>
      <w:r>
        <w:t>geruimd worden</w:t>
      </w:r>
      <w:r w:rsidRPr="00021536">
        <w:t>.</w:t>
      </w:r>
    </w:p>
    <w:p w:rsidR="00AA7DCC" w:rsidRPr="00021536" w:rsidRDefault="00AA7DCC" w:rsidP="00B67EB5">
      <w:pPr>
        <w:numPr>
          <w:ilvl w:val="0"/>
          <w:numId w:val="6"/>
        </w:numPr>
      </w:pPr>
      <w:r w:rsidRPr="00021536">
        <w:t xml:space="preserve">De maximumscore voor de gehele practicumtoets bedraagt </w:t>
      </w:r>
      <w:r>
        <w:t>4</w:t>
      </w:r>
      <w:r w:rsidRPr="00021536">
        <w:t>0 punten.</w:t>
      </w:r>
    </w:p>
    <w:p w:rsidR="00AA7DCC" w:rsidRPr="00021536" w:rsidRDefault="00AA7DCC" w:rsidP="00B67EB5">
      <w:pPr>
        <w:numPr>
          <w:ilvl w:val="0"/>
          <w:numId w:val="6"/>
        </w:numPr>
        <w:tabs>
          <w:tab w:val="left" w:pos="1260"/>
          <w:tab w:val="right" w:pos="8730"/>
        </w:tabs>
      </w:pPr>
      <w:r w:rsidRPr="00021536">
        <w:t>De score wordt bepaald door:</w:t>
      </w:r>
    </w:p>
    <w:p w:rsidR="00AA7DCC" w:rsidRPr="00A50592" w:rsidRDefault="00AA7DCC" w:rsidP="00234132">
      <w:pPr>
        <w:numPr>
          <w:ilvl w:val="1"/>
          <w:numId w:val="6"/>
        </w:numPr>
        <w:tabs>
          <w:tab w:val="clear" w:pos="1440"/>
          <w:tab w:val="left" w:pos="1100"/>
          <w:tab w:val="left" w:pos="7150"/>
          <w:tab w:val="right" w:pos="9020"/>
        </w:tabs>
        <w:ind w:left="1100"/>
      </w:pPr>
      <w:r w:rsidRPr="00A50592">
        <w:t xml:space="preserve">praktische vaardigheid, netheid, veiligheid </w:t>
      </w:r>
      <w:r>
        <w:rPr>
          <w:szCs w:val="22"/>
        </w:rPr>
        <w:tab/>
      </w:r>
      <w:r w:rsidRPr="00A50592">
        <w:t xml:space="preserve">maximaal </w:t>
      </w:r>
      <w:r>
        <w:t>8</w:t>
      </w:r>
      <w:r w:rsidRPr="00A50592">
        <w:t xml:space="preserve"> punten</w:t>
      </w:r>
    </w:p>
    <w:p w:rsidR="00AA7DCC" w:rsidRPr="00A50592" w:rsidRDefault="00AA7DCC" w:rsidP="00234132">
      <w:pPr>
        <w:numPr>
          <w:ilvl w:val="1"/>
          <w:numId w:val="6"/>
        </w:numPr>
        <w:tabs>
          <w:tab w:val="clear" w:pos="1440"/>
          <w:tab w:val="left" w:pos="1100"/>
          <w:tab w:val="left" w:pos="7150"/>
          <w:tab w:val="right" w:pos="9020"/>
        </w:tabs>
        <w:ind w:left="1100"/>
      </w:pPr>
      <w:r w:rsidRPr="00A50592">
        <w:t>opbrengst</w:t>
      </w:r>
      <w:r>
        <w:t>/</w:t>
      </w:r>
      <w:r w:rsidRPr="00A50592">
        <w:t>rendement van destill</w:t>
      </w:r>
      <w:r>
        <w:t xml:space="preserve">atie, resultaat van de </w:t>
      </w:r>
      <w:r>
        <w:br/>
        <w:t>dunnelaagchromatografie en beantwoorden van vragen</w:t>
      </w:r>
      <w:r w:rsidRPr="00A50592">
        <w:t xml:space="preserve"> </w:t>
      </w:r>
      <w:r w:rsidRPr="00A50592">
        <w:tab/>
        <w:t>maximaal 3</w:t>
      </w:r>
      <w:r>
        <w:t>2</w:t>
      </w:r>
      <w:r w:rsidRPr="00A50592">
        <w:t xml:space="preserve"> punten</w:t>
      </w:r>
    </w:p>
    <w:p w:rsidR="00AA7DCC" w:rsidRPr="00A50592" w:rsidRDefault="00AA7DCC" w:rsidP="00B67EB5">
      <w:pPr>
        <w:numPr>
          <w:ilvl w:val="0"/>
          <w:numId w:val="6"/>
        </w:numPr>
      </w:pPr>
      <w:r w:rsidRPr="00A50592">
        <w:t>Benodigde hulpmiddelen: (grafische) rekenmachine, lineaal/geodriehoek en Binas.</w:t>
      </w:r>
    </w:p>
    <w:p w:rsidR="00AA7DCC" w:rsidRPr="00021536" w:rsidRDefault="00AA7DCC" w:rsidP="00B67EB5">
      <w:pPr>
        <w:numPr>
          <w:ilvl w:val="0"/>
          <w:numId w:val="6"/>
        </w:numPr>
      </w:pPr>
      <w:r w:rsidRPr="00021536">
        <w:t>Lees eerst de inleiding en alle opdrachten door en begin daarna pas met de uitvoering.</w:t>
      </w:r>
    </w:p>
    <w:p w:rsidR="00AA7DCC" w:rsidRPr="00021536" w:rsidRDefault="00AA7DCC" w:rsidP="00B67EB5">
      <w:pPr>
        <w:spacing w:before="240"/>
        <w:rPr>
          <w:b/>
        </w:rPr>
      </w:pPr>
      <w:r w:rsidRPr="00021536">
        <w:rPr>
          <w:b/>
        </w:rPr>
        <w:t>Extra:</w:t>
      </w:r>
    </w:p>
    <w:p w:rsidR="00AA7DCC" w:rsidRPr="00021536" w:rsidRDefault="00AA7DCC" w:rsidP="00B67EB5">
      <w:pPr>
        <w:numPr>
          <w:ilvl w:val="0"/>
          <w:numId w:val="7"/>
        </w:numPr>
      </w:pPr>
      <w:r w:rsidRPr="00021536">
        <w:t>Dit is een toets; het is niet toegestaan te overleggen met andere deelnemers.</w:t>
      </w:r>
    </w:p>
    <w:p w:rsidR="00AA7DCC" w:rsidRPr="00021536" w:rsidRDefault="00AA7DCC" w:rsidP="00B67EB5">
      <w:pPr>
        <w:numPr>
          <w:ilvl w:val="0"/>
          <w:numId w:val="7"/>
        </w:numPr>
      </w:pPr>
      <w:r w:rsidRPr="00021536">
        <w:t xml:space="preserve">Wanneer je een vraag hebt, dan kun je deze stellen aan de </w:t>
      </w:r>
      <w:r>
        <w:t>begeleider</w:t>
      </w:r>
      <w:r w:rsidRPr="00021536">
        <w:t>.</w:t>
      </w:r>
    </w:p>
    <w:p w:rsidR="00AA7DCC" w:rsidRPr="00021536" w:rsidRDefault="00AA7DCC" w:rsidP="00B67EB5">
      <w:pPr>
        <w:numPr>
          <w:ilvl w:val="0"/>
          <w:numId w:val="7"/>
        </w:numPr>
      </w:pPr>
      <w:r w:rsidRPr="00021536">
        <w:t xml:space="preserve">Mocht er iets niet in orde zijn met je glaswerk of apparatuur, meld dit dan zodra je het ontdekt bij de </w:t>
      </w:r>
      <w:r>
        <w:t>begeleider</w:t>
      </w:r>
      <w:r w:rsidRPr="00021536">
        <w:t>. Leen geen spullen van je buurman</w:t>
      </w:r>
      <w:r>
        <w:t>!</w:t>
      </w:r>
    </w:p>
    <w:p w:rsidR="00AA7DCC" w:rsidRPr="00021536" w:rsidRDefault="00AA7DCC" w:rsidP="0037389B">
      <w:pPr>
        <w:jc w:val="both"/>
      </w:pPr>
    </w:p>
    <w:p w:rsidR="00AA7DCC" w:rsidRPr="00021536" w:rsidRDefault="00AA7DCC" w:rsidP="0037389B">
      <w:pPr>
        <w:jc w:val="both"/>
      </w:pPr>
    </w:p>
    <w:p w:rsidR="00AA7DCC" w:rsidRPr="00021536" w:rsidRDefault="00AA7DCC" w:rsidP="0037389B">
      <w:pPr>
        <w:jc w:val="both"/>
        <w:sectPr w:rsidR="00AA7DCC" w:rsidRPr="00021536" w:rsidSect="00B41CDA">
          <w:footerReference w:type="default" r:id="rId10"/>
          <w:type w:val="oddPage"/>
          <w:pgSz w:w="11906" w:h="16838"/>
          <w:pgMar w:top="1417" w:right="1417" w:bottom="1417" w:left="1417" w:header="708" w:footer="708" w:gutter="0"/>
          <w:pgNumType w:start="1"/>
          <w:cols w:space="708"/>
          <w:docGrid w:linePitch="360"/>
        </w:sectPr>
      </w:pPr>
    </w:p>
    <w:p w:rsidR="00AA7DCC" w:rsidRDefault="00AA7DCC" w:rsidP="0037389B">
      <w:pPr>
        <w:pStyle w:val="Title"/>
        <w:spacing w:after="120"/>
        <w:jc w:val="both"/>
      </w:pPr>
      <w:r w:rsidRPr="00021536">
        <w:t>Practicumtoets Nationale Scheikundeolympiade</w:t>
      </w:r>
      <w:r>
        <w:t xml:space="preserve"> 2013</w:t>
      </w:r>
    </w:p>
    <w:p w:rsidR="00AA7DCC" w:rsidRPr="004349FA" w:rsidRDefault="00AA7DCC" w:rsidP="0037389B">
      <w:pPr>
        <w:pStyle w:val="Title"/>
        <w:spacing w:after="120"/>
        <w:jc w:val="both"/>
        <w:rPr>
          <w:sz w:val="28"/>
          <w:szCs w:val="28"/>
        </w:rPr>
      </w:pPr>
      <w:r w:rsidRPr="004349FA">
        <w:rPr>
          <w:sz w:val="28"/>
          <w:szCs w:val="28"/>
        </w:rPr>
        <w:t xml:space="preserve">Het isoleren </w:t>
      </w:r>
      <w:r>
        <w:rPr>
          <w:sz w:val="28"/>
          <w:szCs w:val="28"/>
        </w:rPr>
        <w:t xml:space="preserve">en karakteriseren </w:t>
      </w:r>
      <w:r w:rsidRPr="004349FA">
        <w:rPr>
          <w:sz w:val="28"/>
          <w:szCs w:val="28"/>
        </w:rPr>
        <w:t>van kruidnagelolie uit kruidnagels</w:t>
      </w:r>
    </w:p>
    <w:p w:rsidR="00AA7DCC" w:rsidRPr="00021536" w:rsidRDefault="00AA7DCC" w:rsidP="00B67EB5">
      <w:pPr>
        <w:pStyle w:val="Heading3"/>
        <w:spacing w:before="120"/>
        <w:rPr>
          <w:sz w:val="24"/>
          <w:szCs w:val="24"/>
        </w:rPr>
      </w:pPr>
      <w:r w:rsidRPr="00021536">
        <w:rPr>
          <w:sz w:val="24"/>
          <w:szCs w:val="24"/>
        </w:rPr>
        <w:t>Inleiding</w:t>
      </w:r>
    </w:p>
    <w:p w:rsidR="00AA7DCC" w:rsidRDefault="00AA7DCC" w:rsidP="00B67EB5">
      <w:r>
        <w:t>Kruidnagels zijn gedroogde bloemknoppen van de kruidnagelboom,</w:t>
      </w:r>
      <w:r w:rsidRPr="00EB6D33">
        <w:t xml:space="preserve"> </w:t>
      </w:r>
      <w:r w:rsidRPr="00083BC9">
        <w:rPr>
          <w:i/>
        </w:rPr>
        <w:t>Eugenia Caryophyllata</w:t>
      </w:r>
      <w:r>
        <w:t xml:space="preserve">, die voorkomt in India en op andere plaatsen in het Verre Oosten. Een belangrijk bestanddeel van kruidnagels is kruidnagelolie. Kruidnagelolie behoort tot een grote klasse van stoffen genaamd: etherische oliën. Veel van deze stoffen worden gebruikt in de voedingsmiddelenindustrie, als smaakmaker, en in de parfumindustrie. Ze werden vroeger gezien als het “grondbestanddeel” van de plant waar ze uit gewonnen werden. </w:t>
      </w:r>
    </w:p>
    <w:p w:rsidR="00AA7DCC" w:rsidRDefault="00AA7DCC" w:rsidP="00B67EB5">
      <w:r>
        <w:t>De twee hoofdcomponenten van kruidnagelolie zijn eugenol (85 – 90%) en eugenolacetaat (9 – 10%).</w:t>
      </w:r>
    </w:p>
    <w:p w:rsidR="00AA7DCC" w:rsidRDefault="00AA7DCC" w:rsidP="00B67EB5">
      <w:r>
        <w:t>Kruidnagelolie kan uit vers gemalen kruidnagels worden gewonnen met behulp van de techniek stoomdestillatie. Kruidnagelolie kookt bij ongeveer 245 ºC, maar het kan bij lagere temperaturen worden geïsoleerd door een co-destillatie met water. Dit proces staat beter bekend als stoomdestillatie. Door het uitvoeren van een stoomdestillatie kan men het hoge kookpunt van kruidnagelolie vermijden, zodat het wordt geïsoleerd bij een temperatuur net onder het kookpunt van water.</w:t>
      </w:r>
    </w:p>
    <w:p w:rsidR="00AA7DCC" w:rsidRDefault="00AA7DCC" w:rsidP="0037389B">
      <w:pPr>
        <w:jc w:val="both"/>
      </w:pPr>
      <w:r>
        <w:rPr>
          <w:noProof/>
        </w:rPr>
        <w:pict>
          <v:shape id="Picture 8" o:spid="_x0000_i1025" type="#_x0000_t75" style="width:453pt;height:111pt;visibility:visible">
            <v:imagedata r:id="rId11" o:title=""/>
          </v:shape>
        </w:pict>
      </w:r>
    </w:p>
    <w:p w:rsidR="00AA7DCC" w:rsidRPr="00AB62B5" w:rsidRDefault="00AA7DCC" w:rsidP="0037389B">
      <w:pPr>
        <w:jc w:val="both"/>
        <w:rPr>
          <w:i/>
        </w:rPr>
      </w:pPr>
      <w:r w:rsidRPr="00AB62B5">
        <w:rPr>
          <w:i/>
        </w:rPr>
        <w:t>Figuur 1. Kruidnagels waaruit eugenol en eugenolacetaat worden gewonnen.</w:t>
      </w:r>
    </w:p>
    <w:p w:rsidR="00AA7DCC" w:rsidRPr="00021536" w:rsidRDefault="00AA7DCC" w:rsidP="00B67EB5">
      <w:pPr>
        <w:spacing w:before="120"/>
      </w:pPr>
      <w:r>
        <w:t>De relatieve hoeveelheden kruidnagelolie en water in de damp zijn slechts afhankelijk van de dampspanningen van de zuivere producten. Aangezien het destillaat zowel kruidnagelolie als water zal bevatten, moet de kruidnagelolie worden geëxtraheerd met behulp van een organisch oplosmiddel. Als de kruidnagelolie eenmaal in het organisch oplosmiddel is geëxtraheerd dan wordt het organisch oplosmiddel gescheiden van het water en gedroogd. De kruidnagelolie wordt uiteindelijk verkregen door het oplosmiddel te laten verdampen.</w:t>
      </w:r>
    </w:p>
    <w:p w:rsidR="00AA7DCC" w:rsidRPr="00021536" w:rsidRDefault="00AA7DCC" w:rsidP="00B67EB5">
      <w:pPr>
        <w:pStyle w:val="Heading3"/>
        <w:spacing w:before="120"/>
        <w:rPr>
          <w:sz w:val="24"/>
          <w:szCs w:val="24"/>
        </w:rPr>
      </w:pPr>
      <w:r w:rsidRPr="00021536">
        <w:rPr>
          <w:sz w:val="24"/>
          <w:szCs w:val="24"/>
        </w:rPr>
        <w:t>Veiligheid</w:t>
      </w:r>
    </w:p>
    <w:p w:rsidR="00AA7DCC" w:rsidRDefault="00AA7DCC" w:rsidP="00B67EB5">
      <w:r>
        <w:t xml:space="preserve">Draag altijd een veiligheidsbril en een gesloten labjas. </w:t>
      </w:r>
      <w:r w:rsidRPr="00021536">
        <w:t xml:space="preserve">Gebruik bij voorkeur </w:t>
      </w:r>
      <w:r>
        <w:t>latex</w:t>
      </w:r>
      <w:r w:rsidRPr="00021536">
        <w:t>handschoenen. Ruim gemorste chemicaliën direct op!</w:t>
      </w:r>
      <w:r>
        <w:t xml:space="preserve"> </w:t>
      </w:r>
      <w:r w:rsidRPr="00021536">
        <w:t>Zorg altijd voor een schone, opgeruimde werkomgeving!</w:t>
      </w:r>
    </w:p>
    <w:p w:rsidR="00AA7DCC" w:rsidRPr="00021536" w:rsidRDefault="00AA7DCC" w:rsidP="00B67EB5">
      <w:pPr>
        <w:pStyle w:val="ListParagraph"/>
        <w:numPr>
          <w:ilvl w:val="0"/>
          <w:numId w:val="10"/>
        </w:numPr>
        <w:ind w:left="329" w:hanging="330"/>
      </w:pPr>
      <w:r>
        <w:t>Dichloormethaan</w:t>
      </w:r>
      <w:r w:rsidRPr="00021536">
        <w:t xml:space="preserve"> is </w:t>
      </w:r>
      <w:r>
        <w:t>toxisch en irriterend</w:t>
      </w:r>
      <w:r w:rsidRPr="00021536">
        <w:t>. Gebruik handschoenen!</w:t>
      </w:r>
      <w:r w:rsidRPr="00021536">
        <w:br/>
      </w:r>
      <w:r>
        <w:t>H</w:t>
      </w:r>
      <w:r w:rsidRPr="00021536">
        <w:t>-zin</w:t>
      </w:r>
      <w:r>
        <w:t>nen</w:t>
      </w:r>
      <w:r w:rsidRPr="00021536">
        <w:t xml:space="preserve">: </w:t>
      </w:r>
      <w:r>
        <w:t>H351</w:t>
      </w:r>
      <w:r>
        <w:br/>
        <w:t>P</w:t>
      </w:r>
      <w:r w:rsidRPr="00021536">
        <w:t>-zin</w:t>
      </w:r>
      <w:r>
        <w:t>nen</w:t>
      </w:r>
      <w:r w:rsidRPr="00021536">
        <w:t xml:space="preserve"> </w:t>
      </w:r>
      <w:r>
        <w:t>P281</w:t>
      </w:r>
    </w:p>
    <w:p w:rsidR="00AA7DCC" w:rsidRPr="00021536" w:rsidRDefault="00AA7DCC" w:rsidP="00B67EB5">
      <w:pPr>
        <w:pStyle w:val="ListParagraph"/>
        <w:numPr>
          <w:ilvl w:val="0"/>
          <w:numId w:val="9"/>
        </w:numPr>
        <w:ind w:left="329"/>
      </w:pPr>
      <w:r>
        <w:t>Watervrije natriumsulfaat is irriterend en hygroscopisch.</w:t>
      </w:r>
    </w:p>
    <w:p w:rsidR="00AA7DCC" w:rsidRPr="00021536" w:rsidRDefault="00AA7DCC" w:rsidP="00B67EB5">
      <w:pPr>
        <w:pStyle w:val="ListParagraph"/>
        <w:numPr>
          <w:ilvl w:val="0"/>
          <w:numId w:val="9"/>
        </w:numPr>
        <w:ind w:left="329"/>
      </w:pPr>
      <w:r>
        <w:t>Methanol is brandbaar en giftig; houd het verwijderd van open vuur.</w:t>
      </w:r>
      <w:r w:rsidRPr="00021536">
        <w:br/>
      </w:r>
      <w:r>
        <w:t>H</w:t>
      </w:r>
      <w:r w:rsidRPr="00021536">
        <w:t xml:space="preserve">-zinnen: </w:t>
      </w:r>
      <w:r>
        <w:t>H225, H301, H311, H331, H370</w:t>
      </w:r>
      <w:r>
        <w:br/>
        <w:t>P</w:t>
      </w:r>
      <w:r w:rsidRPr="00021536">
        <w:t xml:space="preserve">-zinnen: </w:t>
      </w:r>
      <w:r>
        <w:t>P210, P260, P280, P301</w:t>
      </w:r>
      <w:r w:rsidRPr="00C32D3C">
        <w:rPr>
          <w:vertAlign w:val="superscript"/>
        </w:rPr>
        <w:t> </w:t>
      </w:r>
      <w:r>
        <w:t>+</w:t>
      </w:r>
      <w:r>
        <w:rPr>
          <w:vertAlign w:val="superscript"/>
        </w:rPr>
        <w:t> </w:t>
      </w:r>
      <w:r>
        <w:t>PP310</w:t>
      </w:r>
      <w:r w:rsidRPr="00021536">
        <w:t xml:space="preserve">, </w:t>
      </w:r>
      <w:r>
        <w:t>P311</w:t>
      </w:r>
    </w:p>
    <w:p w:rsidR="00AA7DCC" w:rsidRDefault="00AA7DCC" w:rsidP="00B67EB5">
      <w:pPr>
        <w:pStyle w:val="ListParagraph"/>
        <w:numPr>
          <w:ilvl w:val="0"/>
          <w:numId w:val="9"/>
        </w:numPr>
        <w:ind w:left="329"/>
      </w:pPr>
      <w:r>
        <w:t>Broom is irriterend en giftig</w:t>
      </w:r>
      <w:r w:rsidRPr="00021536">
        <w:t>.</w:t>
      </w:r>
      <w:r>
        <w:br/>
        <w:t>H-zinnen: H314, H330, H400</w:t>
      </w:r>
      <w:r>
        <w:br/>
        <w:t>P-zinnen: P273, P280, P305</w:t>
      </w:r>
      <w:r>
        <w:rPr>
          <w:vertAlign w:val="superscript"/>
        </w:rPr>
        <w:t> </w:t>
      </w:r>
      <w:r>
        <w:t>+</w:t>
      </w:r>
      <w:r>
        <w:rPr>
          <w:vertAlign w:val="superscript"/>
        </w:rPr>
        <w:t> </w:t>
      </w:r>
      <w:r>
        <w:t>P351</w:t>
      </w:r>
      <w:r>
        <w:rPr>
          <w:vertAlign w:val="superscript"/>
        </w:rPr>
        <w:t> </w:t>
      </w:r>
      <w:r>
        <w:t>+</w:t>
      </w:r>
      <w:r>
        <w:rPr>
          <w:vertAlign w:val="superscript"/>
        </w:rPr>
        <w:t> </w:t>
      </w:r>
      <w:r>
        <w:t>P338, P3103</w:t>
      </w:r>
    </w:p>
    <w:p w:rsidR="00AA7DCC" w:rsidRDefault="00AA7DCC" w:rsidP="00B67EB5">
      <w:pPr>
        <w:pStyle w:val="ListParagraph"/>
        <w:numPr>
          <w:ilvl w:val="0"/>
          <w:numId w:val="9"/>
        </w:numPr>
        <w:ind w:left="329"/>
      </w:pPr>
      <w:r>
        <w:t>Jood is irriterend.</w:t>
      </w:r>
      <w:r>
        <w:br/>
        <w:t>H-zinnen: H312, H332, H490</w:t>
      </w:r>
      <w:r>
        <w:br/>
        <w:t>P-zinnen: P273, P280</w:t>
      </w:r>
    </w:p>
    <w:p w:rsidR="00AA7DCC" w:rsidRDefault="00AA7DCC" w:rsidP="006F5A5B">
      <w:pPr>
        <w:pStyle w:val="ListParagraph"/>
        <w:numPr>
          <w:ilvl w:val="0"/>
          <w:numId w:val="9"/>
        </w:numPr>
        <w:ind w:left="329"/>
      </w:pPr>
      <w:r>
        <w:t>Hexaan is licht ontvlambaar en giftig.</w:t>
      </w:r>
      <w:r>
        <w:br/>
        <w:t>H-zinnen: H225, H304, H315, H336, H361, H373, H411</w:t>
      </w:r>
      <w:r>
        <w:br/>
        <w:t>P-zinnen: P210, P261, P273, P281, P301</w:t>
      </w:r>
      <w:r>
        <w:rPr>
          <w:vertAlign w:val="superscript"/>
        </w:rPr>
        <w:t> </w:t>
      </w:r>
      <w:r>
        <w:t>+</w:t>
      </w:r>
      <w:r>
        <w:rPr>
          <w:vertAlign w:val="superscript"/>
        </w:rPr>
        <w:t> </w:t>
      </w:r>
      <w:r>
        <w:t>P310, P331.</w:t>
      </w:r>
    </w:p>
    <w:p w:rsidR="00AA7DCC" w:rsidRPr="00021536" w:rsidRDefault="00AA7DCC" w:rsidP="00255B27">
      <w:pPr>
        <w:pStyle w:val="ListParagraph"/>
        <w:spacing w:before="120"/>
        <w:ind w:left="0"/>
      </w:pPr>
      <w:r>
        <w:t>Was je handen grondig met zeep voordat je het laboratorium verlaat.</w:t>
      </w:r>
    </w:p>
    <w:p w:rsidR="00AA7DCC" w:rsidRPr="004349FA" w:rsidRDefault="00AA7DCC" w:rsidP="00234132">
      <w:pPr>
        <w:pStyle w:val="opgave0"/>
        <w:numPr>
          <w:ilvl w:val="0"/>
          <w:numId w:val="8"/>
        </w:numPr>
        <w:ind w:left="1259" w:hanging="902"/>
        <w:jc w:val="both"/>
      </w:pPr>
      <w:r>
        <w:t>Het isoleren van kruidnagelolie uit kruidnagels</w:t>
      </w:r>
      <w:r>
        <w:tab/>
        <w:t>(4 punten)</w:t>
      </w:r>
    </w:p>
    <w:p w:rsidR="00AA7DCC" w:rsidRPr="00021536" w:rsidRDefault="00AA7DCC" w:rsidP="00B67EB5">
      <w:pPr>
        <w:pStyle w:val="Heading3"/>
        <w:rPr>
          <w:sz w:val="24"/>
          <w:szCs w:val="24"/>
        </w:rPr>
      </w:pPr>
      <w:r w:rsidRPr="00021536">
        <w:rPr>
          <w:sz w:val="24"/>
          <w:szCs w:val="24"/>
        </w:rPr>
        <w:t>Uitvoering</w:t>
      </w:r>
    </w:p>
    <w:p w:rsidR="00AA7DCC" w:rsidRPr="00021536" w:rsidRDefault="00AA7DCC" w:rsidP="00B67EB5">
      <w:pPr>
        <w:numPr>
          <w:ilvl w:val="1"/>
          <w:numId w:val="12"/>
        </w:numPr>
        <w:tabs>
          <w:tab w:val="clear" w:pos="1440"/>
          <w:tab w:val="num" w:pos="330"/>
        </w:tabs>
        <w:ind w:left="330"/>
        <w:rPr>
          <w:spacing w:val="-3"/>
        </w:rPr>
      </w:pPr>
      <w:r>
        <w:rPr>
          <w:spacing w:val="-3"/>
        </w:rPr>
        <w:t xml:space="preserve">Weeg ongeveer </w:t>
      </w:r>
      <w:smartTag w:uri="urn:schemas-microsoft-com:office:smarttags" w:element="metricconverter">
        <w:smartTagPr>
          <w:attr w:name="ProductID" w:val="5 g"/>
        </w:smartTagPr>
        <w:r>
          <w:rPr>
            <w:spacing w:val="-3"/>
          </w:rPr>
          <w:t>5 g</w:t>
        </w:r>
      </w:smartTag>
      <w:r>
        <w:rPr>
          <w:spacing w:val="-3"/>
        </w:rPr>
        <w:t xml:space="preserve"> kruidnagels af op een analytische balans. Maal de kruidnagels tot een fijn poeder met een mortier en stamper. Weeg het gemalen poeder en noteer de massa.</w:t>
      </w:r>
    </w:p>
    <w:p w:rsidR="00AA7DCC" w:rsidRPr="00021536" w:rsidRDefault="00AA7DCC" w:rsidP="00B67EB5">
      <w:pPr>
        <w:numPr>
          <w:ilvl w:val="1"/>
          <w:numId w:val="12"/>
        </w:numPr>
        <w:tabs>
          <w:tab w:val="clear" w:pos="1440"/>
          <w:tab w:val="num" w:pos="330"/>
        </w:tabs>
        <w:ind w:left="330"/>
        <w:rPr>
          <w:spacing w:val="-3"/>
        </w:rPr>
      </w:pPr>
      <w:r>
        <w:t>Breng de gemalen kruidnagels in een 100 mL rondbodemkolf en voeg 50 mL gedestilleerd water en twee kooksteentjes toe.</w:t>
      </w:r>
    </w:p>
    <w:p w:rsidR="00AA7DCC" w:rsidRPr="0037389B" w:rsidRDefault="00AA7DCC" w:rsidP="00B67EB5">
      <w:pPr>
        <w:numPr>
          <w:ilvl w:val="1"/>
          <w:numId w:val="12"/>
        </w:numPr>
        <w:tabs>
          <w:tab w:val="clear" w:pos="1440"/>
          <w:tab w:val="num" w:pos="330"/>
        </w:tabs>
        <w:ind w:left="330"/>
        <w:rPr>
          <w:spacing w:val="-3"/>
        </w:rPr>
      </w:pPr>
      <w:r>
        <w:t>Monteer het destillatieapparaat en gebruik een 50 mL maatcilinder als opvangvat. Laat voordat je begint de opstelling controleren door een begeleider!</w:t>
      </w:r>
    </w:p>
    <w:p w:rsidR="00AA7DCC" w:rsidRDefault="00AA7DCC" w:rsidP="0037389B">
      <w:pPr>
        <w:ind w:left="-30"/>
        <w:jc w:val="both"/>
        <w:rPr>
          <w:spacing w:val="-3"/>
        </w:rPr>
      </w:pPr>
      <w:r>
        <w:rPr>
          <w:noProof/>
        </w:rPr>
        <w:pict>
          <v:shape id="Picture 2" o:spid="_x0000_i1026" type="#_x0000_t75" style="width:272.25pt;height:254.25pt;visibility:visible">
            <v:imagedata r:id="rId12" o:title=""/>
          </v:shape>
        </w:pict>
      </w:r>
    </w:p>
    <w:p w:rsidR="00AA7DCC" w:rsidRDefault="00AA7DCC" w:rsidP="00815608">
      <w:pPr>
        <w:spacing w:after="120"/>
        <w:ind w:left="-28"/>
        <w:jc w:val="both"/>
        <w:rPr>
          <w:i/>
          <w:spacing w:val="-3"/>
        </w:rPr>
      </w:pPr>
      <w:r>
        <w:rPr>
          <w:i/>
          <w:spacing w:val="-3"/>
        </w:rPr>
        <w:t xml:space="preserve">Figuur 2. Destillatieopstelling </w:t>
      </w:r>
    </w:p>
    <w:p w:rsidR="00AA7DCC" w:rsidRPr="00021536" w:rsidRDefault="00AA7DCC" w:rsidP="00B67EB5">
      <w:pPr>
        <w:numPr>
          <w:ilvl w:val="1"/>
          <w:numId w:val="12"/>
        </w:numPr>
        <w:tabs>
          <w:tab w:val="clear" w:pos="1440"/>
          <w:tab w:val="num" w:pos="330"/>
        </w:tabs>
        <w:ind w:left="330"/>
        <w:rPr>
          <w:spacing w:val="-3"/>
        </w:rPr>
      </w:pPr>
      <w:r w:rsidRPr="00FE6CD0">
        <w:t>Zet de verwarmingsmantel aan en stel deze, zodra het mengsel kookt, zo</w:t>
      </w:r>
      <w:r>
        <w:t xml:space="preserve"> in, zo dat de destillatiesnelheid een druppel per seconde bedraagt.</w:t>
      </w:r>
    </w:p>
    <w:p w:rsidR="00AA7DCC" w:rsidRPr="00021536" w:rsidRDefault="00AA7DCC" w:rsidP="00B67EB5">
      <w:pPr>
        <w:numPr>
          <w:ilvl w:val="1"/>
          <w:numId w:val="12"/>
        </w:numPr>
        <w:tabs>
          <w:tab w:val="clear" w:pos="1440"/>
          <w:tab w:val="num" w:pos="330"/>
        </w:tabs>
        <w:ind w:left="330"/>
        <w:rPr>
          <w:spacing w:val="-3"/>
        </w:rPr>
      </w:pPr>
      <w:r>
        <w:t>Stop de destillatie wanneer 30</w:t>
      </w:r>
      <w:r w:rsidRPr="00C67761">
        <w:rPr>
          <w:vertAlign w:val="superscript"/>
        </w:rPr>
        <w:t> </w:t>
      </w:r>
      <w:r>
        <w:t>–</w:t>
      </w:r>
      <w:r w:rsidRPr="00C67761">
        <w:rPr>
          <w:vertAlign w:val="superscript"/>
        </w:rPr>
        <w:t> </w:t>
      </w:r>
      <w:r>
        <w:t xml:space="preserve">40 mL destillaat is opgevangen. Laat het destillaat vervolgens afkoelen tot kamertemperatuur en giet daarna het destillaat voorzichtig in een scheitrechter. </w:t>
      </w:r>
      <w:r w:rsidRPr="00021536">
        <w:rPr>
          <w:spacing w:val="-3"/>
        </w:rPr>
        <w:t xml:space="preserve"> </w:t>
      </w:r>
    </w:p>
    <w:p w:rsidR="00AA7DCC" w:rsidRPr="00021536" w:rsidRDefault="00AA7DCC" w:rsidP="00B67EB5">
      <w:pPr>
        <w:numPr>
          <w:ilvl w:val="1"/>
          <w:numId w:val="12"/>
        </w:numPr>
        <w:tabs>
          <w:tab w:val="clear" w:pos="1440"/>
          <w:tab w:val="num" w:pos="330"/>
        </w:tabs>
        <w:ind w:left="330"/>
        <w:rPr>
          <w:spacing w:val="-3"/>
        </w:rPr>
      </w:pPr>
      <w:r>
        <w:rPr>
          <w:spacing w:val="-3"/>
        </w:rPr>
        <w:t>Voeg 10 mL verzadigde NaCl oplossing toe.</w:t>
      </w:r>
    </w:p>
    <w:p w:rsidR="00AA7DCC" w:rsidRPr="005A2E05" w:rsidRDefault="00AA7DCC" w:rsidP="00B67EB5">
      <w:pPr>
        <w:numPr>
          <w:ilvl w:val="1"/>
          <w:numId w:val="12"/>
        </w:numPr>
        <w:tabs>
          <w:tab w:val="clear" w:pos="1440"/>
          <w:tab w:val="num" w:pos="330"/>
        </w:tabs>
        <w:ind w:left="330"/>
      </w:pPr>
      <w:r w:rsidRPr="005A2E05">
        <w:rPr>
          <w:spacing w:val="-3"/>
        </w:rPr>
        <w:t>Spoel de koeler en de maatcilinder met 5</w:t>
      </w:r>
      <w:r w:rsidRPr="005A2E05">
        <w:rPr>
          <w:spacing w:val="-3"/>
          <w:vertAlign w:val="superscript"/>
        </w:rPr>
        <w:t> </w:t>
      </w:r>
      <w:r w:rsidRPr="005A2E05">
        <w:rPr>
          <w:spacing w:val="-3"/>
        </w:rPr>
        <w:t>–</w:t>
      </w:r>
      <w:r w:rsidRPr="005A2E05">
        <w:rPr>
          <w:spacing w:val="-3"/>
          <w:vertAlign w:val="superscript"/>
        </w:rPr>
        <w:t> </w:t>
      </w:r>
      <w:r w:rsidRPr="005A2E05">
        <w:rPr>
          <w:spacing w:val="-3"/>
        </w:rPr>
        <w:t xml:space="preserve">10 mL </w:t>
      </w:r>
      <w:r>
        <w:rPr>
          <w:spacing w:val="-3"/>
        </w:rPr>
        <w:t xml:space="preserve">dichloormethaan </w:t>
      </w:r>
      <w:r w:rsidRPr="005A2E05">
        <w:rPr>
          <w:spacing w:val="-3"/>
        </w:rPr>
        <w:t>en voeg  dit toe aan de inhoud van de scheitrechter.</w:t>
      </w:r>
    </w:p>
    <w:p w:rsidR="00AA7DCC" w:rsidRPr="00F06CAA" w:rsidRDefault="00AA7DCC" w:rsidP="00B67EB5">
      <w:pPr>
        <w:numPr>
          <w:ilvl w:val="1"/>
          <w:numId w:val="12"/>
        </w:numPr>
        <w:tabs>
          <w:tab w:val="clear" w:pos="1440"/>
          <w:tab w:val="num" w:pos="330"/>
        </w:tabs>
        <w:ind w:left="330"/>
        <w:rPr>
          <w:spacing w:val="-3"/>
        </w:rPr>
      </w:pPr>
      <w:r>
        <w:t>Sluit de scheitrechter af met een stop en schud de inhoud voorzichtig. Ontgas de scheitrechter om de druk te verwijderen. Herhaal dit enkele keren totdat er geen drukopbouw meer is.</w:t>
      </w:r>
    </w:p>
    <w:p w:rsidR="00AA7DCC" w:rsidRPr="00F06CAA" w:rsidRDefault="00AA7DCC" w:rsidP="00B67EB5">
      <w:pPr>
        <w:numPr>
          <w:ilvl w:val="1"/>
          <w:numId w:val="12"/>
        </w:numPr>
        <w:tabs>
          <w:tab w:val="clear" w:pos="1440"/>
          <w:tab w:val="num" w:pos="330"/>
        </w:tabs>
        <w:ind w:left="330"/>
        <w:rPr>
          <w:spacing w:val="-3"/>
        </w:rPr>
      </w:pPr>
      <w:r>
        <w:t xml:space="preserve">Schud de scheidtrechter vervolgens grondig zodat beide fasen goed gemengd zijn. </w:t>
      </w:r>
    </w:p>
    <w:p w:rsidR="00AA7DCC" w:rsidRPr="00F06CAA" w:rsidRDefault="00AA7DCC" w:rsidP="00B67EB5">
      <w:pPr>
        <w:numPr>
          <w:ilvl w:val="1"/>
          <w:numId w:val="12"/>
        </w:numPr>
        <w:tabs>
          <w:tab w:val="clear" w:pos="1440"/>
          <w:tab w:val="num" w:pos="330"/>
        </w:tabs>
        <w:ind w:left="330"/>
        <w:rPr>
          <w:spacing w:val="-3"/>
        </w:rPr>
      </w:pPr>
      <w:r>
        <w:t>Laat de lagen ontmengen en tap de CH</w:t>
      </w:r>
      <w:r>
        <w:rPr>
          <w:vertAlign w:val="subscript"/>
        </w:rPr>
        <w:t>2</w:t>
      </w:r>
      <w:r>
        <w:t>Cl</w:t>
      </w:r>
      <w:r>
        <w:rPr>
          <w:vertAlign w:val="subscript"/>
        </w:rPr>
        <w:t>2</w:t>
      </w:r>
      <w:r>
        <w:t xml:space="preserve"> laag af in een erlenmeyer.</w:t>
      </w:r>
    </w:p>
    <w:p w:rsidR="00AA7DCC" w:rsidRPr="00F06CAA" w:rsidRDefault="00AA7DCC" w:rsidP="00B67EB5">
      <w:pPr>
        <w:numPr>
          <w:ilvl w:val="1"/>
          <w:numId w:val="12"/>
        </w:numPr>
        <w:tabs>
          <w:tab w:val="clear" w:pos="1440"/>
          <w:tab w:val="num" w:pos="330"/>
        </w:tabs>
        <w:ind w:left="330"/>
        <w:rPr>
          <w:spacing w:val="-3"/>
        </w:rPr>
      </w:pPr>
      <w:r>
        <w:t>Herhaal de extractiestap tweemaal met 5 mL CH</w:t>
      </w:r>
      <w:r>
        <w:rPr>
          <w:vertAlign w:val="subscript"/>
        </w:rPr>
        <w:t>2</w:t>
      </w:r>
      <w:r>
        <w:t>Cl</w:t>
      </w:r>
      <w:r>
        <w:rPr>
          <w:vertAlign w:val="subscript"/>
        </w:rPr>
        <w:t>2</w:t>
      </w:r>
      <w:r>
        <w:t xml:space="preserve"> en combineer de organische fasen.</w:t>
      </w:r>
    </w:p>
    <w:p w:rsidR="00AA7DCC" w:rsidRPr="00F06CAA" w:rsidRDefault="00AA7DCC" w:rsidP="00B67EB5">
      <w:pPr>
        <w:numPr>
          <w:ilvl w:val="1"/>
          <w:numId w:val="12"/>
        </w:numPr>
        <w:tabs>
          <w:tab w:val="clear" w:pos="1440"/>
          <w:tab w:val="num" w:pos="330"/>
        </w:tabs>
        <w:ind w:left="330"/>
        <w:rPr>
          <w:spacing w:val="-3"/>
        </w:rPr>
      </w:pPr>
      <w:r>
        <w:t>Droog de organische fase met watervrije Na</w:t>
      </w:r>
      <w:r>
        <w:rPr>
          <w:vertAlign w:val="subscript"/>
        </w:rPr>
        <w:t>2</w:t>
      </w:r>
      <w:r>
        <w:t>SO</w:t>
      </w:r>
      <w:r>
        <w:rPr>
          <w:vertAlign w:val="subscript"/>
        </w:rPr>
        <w:t>4</w:t>
      </w:r>
      <w:r>
        <w:t>.</w:t>
      </w:r>
    </w:p>
    <w:p w:rsidR="00AA7DCC" w:rsidRPr="00F06CAA" w:rsidRDefault="00AA7DCC" w:rsidP="00B67EB5">
      <w:pPr>
        <w:numPr>
          <w:ilvl w:val="1"/>
          <w:numId w:val="12"/>
        </w:numPr>
        <w:tabs>
          <w:tab w:val="clear" w:pos="1440"/>
          <w:tab w:val="num" w:pos="330"/>
        </w:tabs>
        <w:ind w:left="330"/>
        <w:rPr>
          <w:spacing w:val="-3"/>
        </w:rPr>
      </w:pPr>
      <w:r>
        <w:t>Bepaal de massa van een lege kolf en filtreer het mengsel van de organische fase en Na</w:t>
      </w:r>
      <w:r>
        <w:rPr>
          <w:vertAlign w:val="subscript"/>
        </w:rPr>
        <w:t>2</w:t>
      </w:r>
      <w:r>
        <w:t>SO</w:t>
      </w:r>
      <w:r w:rsidRPr="00F06CAA">
        <w:rPr>
          <w:vertAlign w:val="subscript"/>
        </w:rPr>
        <w:t>4</w:t>
      </w:r>
      <w:r>
        <w:t xml:space="preserve"> over een papieren filter in de kolf om de Na</w:t>
      </w:r>
      <w:r>
        <w:rPr>
          <w:vertAlign w:val="subscript"/>
        </w:rPr>
        <w:t>2</w:t>
      </w:r>
      <w:r>
        <w:t>SO</w:t>
      </w:r>
      <w:r>
        <w:rPr>
          <w:vertAlign w:val="subscript"/>
        </w:rPr>
        <w:t xml:space="preserve">4 </w:t>
      </w:r>
      <w:r>
        <w:t>te verwijderen.</w:t>
      </w:r>
    </w:p>
    <w:p w:rsidR="00AA7DCC" w:rsidRDefault="00AA7DCC" w:rsidP="00B67EB5">
      <w:pPr>
        <w:numPr>
          <w:ilvl w:val="1"/>
          <w:numId w:val="12"/>
        </w:numPr>
        <w:tabs>
          <w:tab w:val="clear" w:pos="1440"/>
          <w:tab w:val="num" w:pos="330"/>
        </w:tabs>
        <w:ind w:left="330"/>
        <w:rPr>
          <w:spacing w:val="-3"/>
        </w:rPr>
      </w:pPr>
      <w:r>
        <w:rPr>
          <w:spacing w:val="-3"/>
        </w:rPr>
        <w:t>Laat de CH</w:t>
      </w:r>
      <w:r>
        <w:rPr>
          <w:spacing w:val="-3"/>
          <w:vertAlign w:val="subscript"/>
        </w:rPr>
        <w:t>2</w:t>
      </w:r>
      <w:r>
        <w:rPr>
          <w:spacing w:val="-3"/>
        </w:rPr>
        <w:t>Cl</w:t>
      </w:r>
      <w:r>
        <w:rPr>
          <w:spacing w:val="-3"/>
          <w:vertAlign w:val="subscript"/>
        </w:rPr>
        <w:t>2</w:t>
      </w:r>
      <w:r>
        <w:rPr>
          <w:spacing w:val="-3"/>
        </w:rPr>
        <w:t xml:space="preserve"> verdampen met behulp van een draaiverdamper (rotavap) en weeg de kolf met inhoud nogmaals om de massa van de kruidnagelolie te bepalen.</w:t>
      </w:r>
    </w:p>
    <w:p w:rsidR="00AA7DCC" w:rsidRPr="00021536" w:rsidRDefault="00AA7DCC" w:rsidP="00B67EB5">
      <w:pPr>
        <w:spacing w:before="200"/>
        <w:rPr>
          <w:b/>
          <w:sz w:val="24"/>
          <w:szCs w:val="24"/>
        </w:rPr>
      </w:pPr>
      <w:r w:rsidRPr="00021536">
        <w:rPr>
          <w:b/>
          <w:sz w:val="24"/>
          <w:szCs w:val="24"/>
        </w:rPr>
        <w:t>Vragen</w:t>
      </w:r>
    </w:p>
    <w:p w:rsidR="00AA7DCC" w:rsidRDefault="00AA7DCC" w:rsidP="005A2E05">
      <w:pPr>
        <w:pStyle w:val="vraag0"/>
        <w:tabs>
          <w:tab w:val="clear" w:pos="720"/>
          <w:tab w:val="clear" w:pos="9072"/>
          <w:tab w:val="right" w:pos="9639"/>
        </w:tabs>
        <w:spacing w:after="0" w:line="276" w:lineRule="auto"/>
        <w:ind w:left="0" w:hanging="567"/>
      </w:pPr>
      <w:r>
        <w:t>Waarvoor diende het toevoegen van de verzadigde NaCl oplossing bij onderdeel 6?</w:t>
      </w:r>
      <w:r>
        <w:tab/>
        <w:t>2</w:t>
      </w:r>
    </w:p>
    <w:p w:rsidR="00AA7DCC" w:rsidRPr="009511C1" w:rsidRDefault="00AA7DCC" w:rsidP="005A2E05">
      <w:pPr>
        <w:pStyle w:val="vraag0"/>
        <w:tabs>
          <w:tab w:val="clear" w:pos="720"/>
          <w:tab w:val="clear" w:pos="9072"/>
          <w:tab w:val="right" w:pos="9639"/>
        </w:tabs>
        <w:spacing w:after="0" w:line="276" w:lineRule="auto"/>
        <w:ind w:left="0" w:hanging="567"/>
        <w:jc w:val="both"/>
      </w:pPr>
      <w:r>
        <w:t>Bereken het massapercentage kruidnagelolie in de onderzochte kruidnagels.</w:t>
      </w:r>
      <w:r w:rsidRPr="00021536">
        <w:tab/>
      </w:r>
      <w:r>
        <w:t>2</w:t>
      </w:r>
    </w:p>
    <w:p w:rsidR="00AA7DCC" w:rsidRPr="00021536" w:rsidRDefault="00AA7DCC" w:rsidP="0037389B">
      <w:pPr>
        <w:jc w:val="both"/>
        <w:rPr>
          <w:spacing w:val="-3"/>
        </w:rPr>
      </w:pPr>
    </w:p>
    <w:p w:rsidR="00AA7DCC" w:rsidRPr="00A67B99" w:rsidRDefault="00AA7DCC" w:rsidP="0037389B">
      <w:pPr>
        <w:pStyle w:val="opgave0"/>
        <w:numPr>
          <w:ilvl w:val="0"/>
          <w:numId w:val="8"/>
        </w:numPr>
        <w:spacing w:before="0" w:line="240" w:lineRule="auto"/>
        <w:jc w:val="both"/>
      </w:pPr>
      <w:r>
        <w:br w:type="page"/>
        <w:t>Het karakteriseren van de geïsoleerde kruidnagelolie</w:t>
      </w:r>
      <w:r>
        <w:tab/>
        <w:t>(12 punten)</w:t>
      </w:r>
    </w:p>
    <w:p w:rsidR="00AA7DCC" w:rsidRPr="00021536" w:rsidRDefault="00AA7DCC" w:rsidP="00B67EB5">
      <w:pPr>
        <w:pStyle w:val="Heading2"/>
        <w:rPr>
          <w:sz w:val="24"/>
          <w:szCs w:val="24"/>
        </w:rPr>
      </w:pPr>
      <w:r w:rsidRPr="00021536">
        <w:rPr>
          <w:sz w:val="24"/>
          <w:szCs w:val="24"/>
        </w:rPr>
        <w:t>Uitvoering</w:t>
      </w:r>
    </w:p>
    <w:p w:rsidR="00AA7DCC" w:rsidRDefault="00AA7DCC" w:rsidP="00B67EB5">
      <w:pPr>
        <w:pStyle w:val="ListParagraph"/>
        <w:numPr>
          <w:ilvl w:val="0"/>
          <w:numId w:val="13"/>
        </w:numPr>
        <w:tabs>
          <w:tab w:val="clear" w:pos="720"/>
          <w:tab w:val="num" w:pos="330"/>
        </w:tabs>
        <w:spacing w:after="200" w:line="276" w:lineRule="auto"/>
        <w:ind w:left="330"/>
      </w:pPr>
      <w:r>
        <w:t>Los de kruidnagelolie op in 2</w:t>
      </w:r>
      <w:r w:rsidRPr="004349FA">
        <w:rPr>
          <w:vertAlign w:val="superscript"/>
        </w:rPr>
        <w:t> </w:t>
      </w:r>
      <w:r>
        <w:t>–</w:t>
      </w:r>
      <w:r w:rsidRPr="004349FA">
        <w:rPr>
          <w:vertAlign w:val="superscript"/>
        </w:rPr>
        <w:t> </w:t>
      </w:r>
      <w:r>
        <w:t>3 mL methanol.</w:t>
      </w:r>
    </w:p>
    <w:p w:rsidR="00AA7DCC" w:rsidRDefault="00AA7DCC" w:rsidP="00B67EB5">
      <w:pPr>
        <w:pStyle w:val="ListParagraph"/>
        <w:numPr>
          <w:ilvl w:val="0"/>
          <w:numId w:val="13"/>
        </w:numPr>
        <w:tabs>
          <w:tab w:val="clear" w:pos="720"/>
          <w:tab w:val="num" w:pos="330"/>
        </w:tabs>
        <w:spacing w:after="200" w:line="276" w:lineRule="auto"/>
        <w:ind w:left="330"/>
      </w:pPr>
      <w:r>
        <w:t>Neem vier reageerbuisjes, nummer ze 1</w:t>
      </w:r>
      <w:r w:rsidRPr="004349FA">
        <w:rPr>
          <w:vertAlign w:val="superscript"/>
        </w:rPr>
        <w:t> </w:t>
      </w:r>
      <w:r>
        <w:t>–</w:t>
      </w:r>
      <w:r w:rsidRPr="004349FA">
        <w:rPr>
          <w:vertAlign w:val="superscript"/>
        </w:rPr>
        <w:t> </w:t>
      </w:r>
      <w:r>
        <w:t>4 en neem de buisjes 2 en 4 als blanco. Voeg vervolgens 1 mL methanol aan toe aan alle reageerbuisjes.</w:t>
      </w:r>
    </w:p>
    <w:p w:rsidR="00AA7DCC" w:rsidRDefault="00AA7DCC" w:rsidP="00B67EB5">
      <w:pPr>
        <w:pStyle w:val="ListParagraph"/>
        <w:numPr>
          <w:ilvl w:val="0"/>
          <w:numId w:val="13"/>
        </w:numPr>
        <w:tabs>
          <w:tab w:val="clear" w:pos="720"/>
          <w:tab w:val="num" w:pos="330"/>
        </w:tabs>
        <w:spacing w:after="200" w:line="276" w:lineRule="auto"/>
        <w:ind w:left="330"/>
      </w:pPr>
      <w:r>
        <w:t xml:space="preserve">Voeg 5 druppels opgeloste kruidnagelolie toe aan de reageerbuisjes 1 en 3. Zwenk de buisjes rustig. </w:t>
      </w:r>
    </w:p>
    <w:p w:rsidR="00AA7DCC" w:rsidRDefault="00AA7DCC" w:rsidP="00B67EB5">
      <w:pPr>
        <w:pStyle w:val="ListParagraph"/>
        <w:numPr>
          <w:ilvl w:val="0"/>
          <w:numId w:val="13"/>
        </w:numPr>
        <w:tabs>
          <w:tab w:val="clear" w:pos="720"/>
          <w:tab w:val="num" w:pos="330"/>
        </w:tabs>
        <w:spacing w:after="200" w:line="276" w:lineRule="auto"/>
        <w:ind w:left="330"/>
      </w:pPr>
      <w:r>
        <w:t xml:space="preserve">Voeg 5 druppels van een oplossing van broom in dichloormethaan toe aan de reageerbuisjes 1 en 2. Zwenk de buisjes rustig. </w:t>
      </w:r>
      <w:r>
        <w:rPr>
          <w:i/>
        </w:rPr>
        <w:t>Wordt gedaan door de begeleiders, vraag het één van hen, wanneer je zover bent.</w:t>
      </w:r>
    </w:p>
    <w:p w:rsidR="00AA7DCC" w:rsidRDefault="00AA7DCC" w:rsidP="00B67EB5">
      <w:pPr>
        <w:pStyle w:val="ListParagraph"/>
        <w:numPr>
          <w:ilvl w:val="0"/>
          <w:numId w:val="13"/>
        </w:numPr>
        <w:tabs>
          <w:tab w:val="clear" w:pos="720"/>
          <w:tab w:val="num" w:pos="330"/>
        </w:tabs>
        <w:spacing w:after="200" w:line="276" w:lineRule="auto"/>
        <w:ind w:left="330"/>
      </w:pPr>
      <w:r>
        <w:t>Voeg enkele druppels FeCl</w:t>
      </w:r>
      <w:r>
        <w:rPr>
          <w:vertAlign w:val="subscript"/>
        </w:rPr>
        <w:t>3</w:t>
      </w:r>
      <w:r>
        <w:t xml:space="preserve"> oplossing toe aan de reageerbuisjes 3 en 4. Zwenk de buisjes rustig. </w:t>
      </w:r>
    </w:p>
    <w:p w:rsidR="00AA7DCC" w:rsidRPr="00021536" w:rsidRDefault="00AA7DCC" w:rsidP="00B67EB5">
      <w:pPr>
        <w:spacing w:before="200"/>
        <w:rPr>
          <w:b/>
          <w:sz w:val="24"/>
          <w:szCs w:val="24"/>
        </w:rPr>
      </w:pPr>
      <w:r w:rsidRPr="00021536">
        <w:rPr>
          <w:b/>
          <w:sz w:val="24"/>
          <w:szCs w:val="24"/>
        </w:rPr>
        <w:t>Vragen</w:t>
      </w:r>
    </w:p>
    <w:p w:rsidR="00AA7DCC" w:rsidRDefault="00AA7DCC" w:rsidP="005A2E05">
      <w:pPr>
        <w:pStyle w:val="vraag0"/>
        <w:tabs>
          <w:tab w:val="clear" w:pos="720"/>
          <w:tab w:val="clear" w:pos="9072"/>
          <w:tab w:val="right" w:pos="9639"/>
        </w:tabs>
        <w:spacing w:after="0" w:line="276" w:lineRule="auto"/>
        <w:ind w:left="0" w:hanging="567"/>
      </w:pPr>
      <w:r>
        <w:t>Noteer de waarnemingen die je bij onderdeel 4 hebt gedaan.</w:t>
      </w:r>
      <w:r>
        <w:tab/>
        <w:t>2</w:t>
      </w:r>
    </w:p>
    <w:p w:rsidR="00AA7DCC" w:rsidRPr="00021536" w:rsidRDefault="00AA7DCC" w:rsidP="005A2E05">
      <w:pPr>
        <w:pStyle w:val="vraag0"/>
        <w:tabs>
          <w:tab w:val="clear" w:pos="720"/>
          <w:tab w:val="clear" w:pos="9072"/>
          <w:tab w:val="right" w:pos="9639"/>
        </w:tabs>
        <w:spacing w:after="0" w:line="276" w:lineRule="auto"/>
        <w:ind w:left="0" w:hanging="567"/>
      </w:pPr>
      <w:r>
        <w:t>Broom reageert met de dubbele binding van eugenol (en eugenolacetaat). Hierdoor verdwijnt de karakteristieke kleur van broom. Teken het algemene reactiemechanisme tussen olefine en broom.</w:t>
      </w:r>
      <w:r w:rsidRPr="00021536">
        <w:tab/>
      </w:r>
      <w:r>
        <w:t>4</w:t>
      </w:r>
    </w:p>
    <w:p w:rsidR="00AA7DCC" w:rsidRDefault="00AA7DCC" w:rsidP="005A2E05">
      <w:pPr>
        <w:pStyle w:val="vraag0"/>
        <w:tabs>
          <w:tab w:val="clear" w:pos="720"/>
          <w:tab w:val="clear" w:pos="9072"/>
          <w:tab w:val="right" w:pos="9639"/>
        </w:tabs>
        <w:spacing w:after="0" w:line="276" w:lineRule="auto"/>
        <w:ind w:left="0" w:hanging="567"/>
      </w:pPr>
      <w:r>
        <w:t>Noteer de waarnemingen die je bij onderdeel 5 hebt gedaan.</w:t>
      </w:r>
      <w:r>
        <w:tab/>
        <w:t>2</w:t>
      </w:r>
    </w:p>
    <w:p w:rsidR="00AA7DCC" w:rsidRDefault="00AA7DCC" w:rsidP="00953937">
      <w:pPr>
        <w:pStyle w:val="vraag0"/>
        <w:tabs>
          <w:tab w:val="clear" w:pos="720"/>
          <w:tab w:val="left" w:pos="330"/>
          <w:tab w:val="right" w:pos="9639"/>
        </w:tabs>
        <w:spacing w:after="0" w:line="276" w:lineRule="auto"/>
        <w:ind w:left="0" w:hanging="567"/>
      </w:pPr>
      <w:r w:rsidRPr="00816718">
        <w:t>Eugenol reageert met het Fe</w:t>
      </w:r>
      <w:r w:rsidRPr="00816718">
        <w:rPr>
          <w:vertAlign w:val="superscript"/>
        </w:rPr>
        <w:t>3+</w:t>
      </w:r>
      <w:r w:rsidRPr="00816718">
        <w:t xml:space="preserve"> </w:t>
      </w:r>
      <w:r>
        <w:t>van</w:t>
      </w:r>
      <w:r w:rsidRPr="00816718">
        <w:t xml:space="preserve"> ijzer(III)chloride</w:t>
      </w:r>
      <w:r>
        <w:t>, wat</w:t>
      </w:r>
      <w:r w:rsidRPr="00816718">
        <w:t xml:space="preserve"> resulteert in een gekleurd complex. Een fenolaat is een goed ligand en </w:t>
      </w:r>
      <w:r>
        <w:t>Fe</w:t>
      </w:r>
      <w:r>
        <w:rPr>
          <w:vertAlign w:val="superscript"/>
        </w:rPr>
        <w:t>3+</w:t>
      </w:r>
      <w:r>
        <w:t xml:space="preserve"> </w:t>
      </w:r>
      <w:r w:rsidRPr="00816718">
        <w:t>kan 6 liganden binden in een octa</w:t>
      </w:r>
      <w:r>
        <w:t>ë</w:t>
      </w:r>
      <w:r w:rsidRPr="00816718">
        <w:t>dr</w:t>
      </w:r>
      <w:r>
        <w:t>isch</w:t>
      </w:r>
      <w:r w:rsidRPr="00816718">
        <w:t>e geometrie en vormt daarmee een complex. Geef de reactievergelijking weer van de reactie en geef in 3D weer hoe het ijzercomplex eruit ziet.</w:t>
      </w:r>
      <w:r>
        <w:t xml:space="preserve"> Noteer hierin het eugenol als ArOH. Waarom reageert het eugenolacetaat niet met Fe</w:t>
      </w:r>
      <w:r>
        <w:rPr>
          <w:vertAlign w:val="superscript"/>
        </w:rPr>
        <w:t>3+</w:t>
      </w:r>
      <w:r>
        <w:t>?</w:t>
      </w:r>
      <w:r>
        <w:tab/>
      </w:r>
      <w:r w:rsidRPr="00021536">
        <w:tab/>
      </w:r>
      <w:r>
        <w:t>4</w:t>
      </w:r>
    </w:p>
    <w:p w:rsidR="00AA7DCC" w:rsidRDefault="00AA7DCC" w:rsidP="0037389B">
      <w:pPr>
        <w:jc w:val="both"/>
      </w:pPr>
    </w:p>
    <w:p w:rsidR="00AA7DCC" w:rsidRPr="0038215F" w:rsidRDefault="00AA7DCC" w:rsidP="0038215F"/>
    <w:p w:rsidR="00AA7DCC" w:rsidRPr="00A67B99" w:rsidRDefault="00AA7DCC" w:rsidP="0037389B">
      <w:pPr>
        <w:pStyle w:val="opgave0"/>
        <w:numPr>
          <w:ilvl w:val="0"/>
          <w:numId w:val="8"/>
        </w:numPr>
        <w:spacing w:before="0" w:line="240" w:lineRule="auto"/>
        <w:jc w:val="both"/>
      </w:pPr>
      <w:r>
        <w:br w:type="page"/>
        <w:t>Chromatografie</w:t>
      </w:r>
      <w:r>
        <w:tab/>
        <w:t>(16 punten)</w:t>
      </w:r>
    </w:p>
    <w:p w:rsidR="00AA7DCC" w:rsidRPr="00021536" w:rsidRDefault="00AA7DCC" w:rsidP="00B67EB5">
      <w:pPr>
        <w:pStyle w:val="Heading2"/>
        <w:rPr>
          <w:sz w:val="24"/>
          <w:szCs w:val="24"/>
        </w:rPr>
      </w:pPr>
      <w:r w:rsidRPr="00021536">
        <w:rPr>
          <w:sz w:val="24"/>
          <w:szCs w:val="24"/>
        </w:rPr>
        <w:t>Uitvoering</w:t>
      </w:r>
    </w:p>
    <w:p w:rsidR="00AA7DCC" w:rsidRDefault="00AA7DCC" w:rsidP="00933088">
      <w:pPr>
        <w:spacing w:after="120"/>
      </w:pPr>
      <w:r>
        <w:t>Moleculen in een reactiemengsel elueren verschillend op een polaire stationaire fase door hun verschillende aantrekkingskracht. De scheiding van verschillende componenten kan zo worden bewerkstelligd door middel van het kiezen van een geschikte mobiele fase (eluens). In het geval van kruidnagelolie is het doel om eugenol en eugenolacetaat aan te tonen met behulp van dunne laag chromatografie (DLC).</w:t>
      </w:r>
    </w:p>
    <w:p w:rsidR="00AA7DCC" w:rsidRPr="00933088" w:rsidRDefault="00AA7DCC" w:rsidP="00B67EB5">
      <w:pPr>
        <w:rPr>
          <w:b/>
          <w:sz w:val="24"/>
          <w:szCs w:val="24"/>
        </w:rPr>
      </w:pPr>
      <w:r w:rsidRPr="00933088">
        <w:rPr>
          <w:b/>
          <w:sz w:val="24"/>
          <w:szCs w:val="24"/>
        </w:rPr>
        <w:t>Procedure:</w:t>
      </w:r>
    </w:p>
    <w:p w:rsidR="00AA7DCC" w:rsidRDefault="00AA7DCC" w:rsidP="00B67EB5">
      <w:pPr>
        <w:numPr>
          <w:ilvl w:val="0"/>
          <w:numId w:val="15"/>
        </w:numPr>
      </w:pPr>
      <w:r>
        <w:t>Los enkele druppels kruidnagelolie op in dichloormethaan (ongeveer 0,5 mL).</w:t>
      </w:r>
    </w:p>
    <w:p w:rsidR="00AA7DCC" w:rsidRDefault="00AA7DCC" w:rsidP="00B67EB5">
      <w:pPr>
        <w:numPr>
          <w:ilvl w:val="0"/>
          <w:numId w:val="15"/>
        </w:numPr>
      </w:pPr>
      <w:r>
        <w:t>Teken, met potlood, een lijn op 1 cm van de onderkant van de DLC plaat.</w:t>
      </w:r>
    </w:p>
    <w:p w:rsidR="00AA7DCC" w:rsidRDefault="00AA7DCC" w:rsidP="00B67EB5">
      <w:pPr>
        <w:numPr>
          <w:ilvl w:val="0"/>
          <w:numId w:val="15"/>
        </w:numPr>
      </w:pPr>
      <w:r>
        <w:t>Gebruik de capillair om een druppel dichloormethaan aan te brengen op de DLC plaat (houd er rekening mee dat een kleine druppel afdoende is).</w:t>
      </w:r>
    </w:p>
    <w:p w:rsidR="00AA7DCC" w:rsidRDefault="00AA7DCC" w:rsidP="00B67EB5">
      <w:pPr>
        <w:numPr>
          <w:ilvl w:val="0"/>
          <w:numId w:val="15"/>
        </w:numPr>
      </w:pPr>
      <w:r>
        <w:t>Giet wat eluens (dichloormethaan</w:t>
      </w:r>
      <w:r w:rsidRPr="00815608">
        <w:rPr>
          <w:vertAlign w:val="superscript"/>
        </w:rPr>
        <w:t> </w:t>
      </w:r>
      <w:r>
        <w:t>:</w:t>
      </w:r>
      <w:r w:rsidRPr="00815608">
        <w:rPr>
          <w:vertAlign w:val="superscript"/>
        </w:rPr>
        <w:t> </w:t>
      </w:r>
      <w:r>
        <w:t>hexaan = 3</w:t>
      </w:r>
      <w:r w:rsidRPr="00815608">
        <w:rPr>
          <w:vertAlign w:val="superscript"/>
        </w:rPr>
        <w:t> </w:t>
      </w:r>
      <w:r>
        <w:t>:</w:t>
      </w:r>
      <w:r w:rsidRPr="00815608">
        <w:rPr>
          <w:vertAlign w:val="superscript"/>
        </w:rPr>
        <w:t> </w:t>
      </w:r>
      <w:r>
        <w:t>1) in een bekerglas en zet de DLC plaat rechtop in het eluens, terwijl de aangebrachte stip boven het vloeistof oppervlak blijft.</w:t>
      </w:r>
    </w:p>
    <w:p w:rsidR="00AA7DCC" w:rsidRDefault="00AA7DCC" w:rsidP="0037389B">
      <w:pPr>
        <w:ind w:left="360"/>
        <w:jc w:val="both"/>
      </w:pPr>
    </w:p>
    <w:p w:rsidR="00AA7DCC" w:rsidRDefault="00AA7DCC" w:rsidP="0037389B">
      <w:pPr>
        <w:ind w:left="360"/>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93.5pt;margin-top:86.75pt;width:71.95pt;height:35.9pt;z-index:251659264" stroked="f">
            <v:textbox style="mso-next-textbox:#_x0000_s1029">
              <w:txbxContent>
                <w:p w:rsidR="00AA7DCC" w:rsidRPr="00191FE3" w:rsidRDefault="00AA7DCC" w:rsidP="00191FE3">
                  <w:pPr>
                    <w:jc w:val="center"/>
                    <w:rPr>
                      <w:rFonts w:ascii="Arial" w:hAnsi="Arial" w:cs="Arial"/>
                    </w:rPr>
                  </w:pPr>
                  <w:r w:rsidRPr="00191FE3">
                    <w:rPr>
                      <w:rFonts w:ascii="Arial" w:hAnsi="Arial" w:cs="Arial"/>
                    </w:rPr>
                    <w:t>bekerglas</w:t>
                  </w:r>
                </w:p>
                <w:p w:rsidR="00AA7DCC" w:rsidRPr="00191FE3" w:rsidRDefault="00AA7DCC" w:rsidP="00191FE3">
                  <w:pPr>
                    <w:jc w:val="center"/>
                    <w:rPr>
                      <w:rFonts w:ascii="Arial" w:hAnsi="Arial" w:cs="Arial"/>
                    </w:rPr>
                  </w:pPr>
                  <w:r w:rsidRPr="00191FE3">
                    <w:rPr>
                      <w:rFonts w:ascii="Arial" w:hAnsi="Arial" w:cs="Arial"/>
                    </w:rPr>
                    <w:t>met eluens</w:t>
                  </w:r>
                </w:p>
              </w:txbxContent>
            </v:textbox>
          </v:shape>
        </w:pict>
      </w:r>
      <w:r>
        <w:rPr>
          <w:noProof/>
        </w:rPr>
        <w:pict>
          <v:shape id="_x0000_s1030" type="#_x0000_t202" style="position:absolute;left:0;text-align:left;margin-left:11pt;margin-top:77.75pt;width:84pt;height:26.2pt;z-index:251658240;mso-wrap-style:none" stroked="f">
            <v:textbox style="mso-next-textbox:#_x0000_s1030;mso-fit-shape-to-text:t">
              <w:txbxContent>
                <w:p w:rsidR="00AA7DCC" w:rsidRPr="00191FE3" w:rsidRDefault="00AA7DCC">
                  <w:pPr>
                    <w:rPr>
                      <w:rFonts w:ascii="Arial" w:hAnsi="Arial" w:cs="Arial"/>
                      <w:sz w:val="20"/>
                    </w:rPr>
                  </w:pPr>
                  <w:r w:rsidRPr="00376CC1">
                    <w:rPr>
                      <w:rFonts w:ascii="Arial" w:hAnsi="Arial" w:cs="Arial"/>
                      <w:sz w:val="20"/>
                    </w:rPr>
                    <w:pict>
                      <v:shape id="_x0000_i1028" type="#_x0000_t75" style="width:65.25pt;height:18.75pt">
                        <v:imagedata r:id="rId13" o:title=""/>
                      </v:shape>
                    </w:pict>
                  </w:r>
                </w:p>
              </w:txbxContent>
            </v:textbox>
          </v:shape>
        </w:pict>
      </w:r>
      <w:r>
        <w:rPr>
          <w:noProof/>
        </w:rPr>
        <w:pict>
          <v:shape id="_x0000_s1031" type="#_x0000_t202" style="position:absolute;left:0;text-align:left;margin-left:181.5pt;margin-top:86.75pt;width:104.5pt;height:27pt;z-index:251660288" stroked="f">
            <v:textbox>
              <w:txbxContent>
                <w:p w:rsidR="00AA7DCC" w:rsidRPr="00B0503E" w:rsidRDefault="00AA7DCC">
                  <w:pPr>
                    <w:rPr>
                      <w:rFonts w:ascii="Arial" w:hAnsi="Arial" w:cs="Arial"/>
                    </w:rPr>
                  </w:pPr>
                  <w:r>
                    <w:rPr>
                      <w:rFonts w:ascii="Arial" w:hAnsi="Arial" w:cs="Arial"/>
                    </w:rPr>
                    <w:t xml:space="preserve">     </w:t>
                  </w:r>
                  <w:r w:rsidRPr="00B0503E">
                    <w:rPr>
                      <w:rFonts w:ascii="Arial" w:hAnsi="Arial" w:cs="Arial"/>
                    </w:rPr>
                    <w:t>horlogeglas</w:t>
                  </w:r>
                </w:p>
              </w:txbxContent>
            </v:textbox>
          </v:shape>
        </w:pict>
      </w:r>
      <w:r>
        <w:rPr>
          <w:noProof/>
        </w:rPr>
        <w:pict>
          <v:shape id="Picture 126" o:spid="_x0000_i1029" type="#_x0000_t75" style="width:420pt;height:121.5pt;visibility:visible">
            <v:imagedata r:id="rId14" o:title=""/>
          </v:shape>
        </w:pict>
      </w:r>
    </w:p>
    <w:p w:rsidR="00AA7DCC" w:rsidRDefault="00AA7DCC" w:rsidP="0037389B">
      <w:pPr>
        <w:ind w:left="360"/>
        <w:jc w:val="both"/>
        <w:rPr>
          <w:i/>
        </w:rPr>
      </w:pPr>
      <w:r>
        <w:rPr>
          <w:i/>
        </w:rPr>
        <w:t>Figuur 3. Procedure voor dunnelaagchromatografie</w:t>
      </w:r>
    </w:p>
    <w:p w:rsidR="00AA7DCC" w:rsidRDefault="00AA7DCC" w:rsidP="00933088">
      <w:pPr>
        <w:numPr>
          <w:ilvl w:val="0"/>
          <w:numId w:val="15"/>
        </w:numPr>
        <w:spacing w:before="120"/>
        <w:ind w:left="357" w:hanging="357"/>
      </w:pPr>
      <w:r>
        <w:t>Laat het eluens tot ongeveer 1</w:t>
      </w:r>
      <w:r w:rsidRPr="004349FA">
        <w:rPr>
          <w:vertAlign w:val="superscript"/>
        </w:rPr>
        <w:t> </w:t>
      </w:r>
      <w:r>
        <w:t>–</w:t>
      </w:r>
      <w:r w:rsidRPr="004349FA">
        <w:rPr>
          <w:vertAlign w:val="superscript"/>
        </w:rPr>
        <w:t> </w:t>
      </w:r>
      <w:r>
        <w:t>2 cm van de top van de DLC plaat lopen en markeer met een potlood de vloeistoflijn.</w:t>
      </w:r>
    </w:p>
    <w:p w:rsidR="00AA7DCC" w:rsidRDefault="00AA7DCC" w:rsidP="00B67EB5">
      <w:pPr>
        <w:numPr>
          <w:ilvl w:val="0"/>
          <w:numId w:val="15"/>
        </w:numPr>
      </w:pPr>
      <w:r>
        <w:t>Plaats de DLC plaat in een potje met jood (zorg dat je handschoenen draagt!). Het kleuren van een DLC plaat met jood is één van de oudste methodes voor het karakteriseren van organische verbindingen, wat komt door de hoge affiniteit van jood voor onverzadigde- en aromatische verbindingen.</w:t>
      </w:r>
    </w:p>
    <w:p w:rsidR="00AA7DCC" w:rsidRDefault="00AA7DCC" w:rsidP="00B67EB5">
      <w:pPr>
        <w:numPr>
          <w:ilvl w:val="0"/>
          <w:numId w:val="15"/>
        </w:numPr>
      </w:pPr>
      <w:r>
        <w:t xml:space="preserve">Verwijder de DLC plaat na enkele seconden met behulp van een pincet en bepaal de </w:t>
      </w:r>
      <w:r w:rsidRPr="00E70DF0">
        <w:rPr>
          <w:i/>
        </w:rPr>
        <w:t>R</w:t>
      </w:r>
      <w:r w:rsidRPr="00E70DF0">
        <w:rPr>
          <w:vertAlign w:val="subscript"/>
        </w:rPr>
        <w:t>f</w:t>
      </w:r>
      <w:r>
        <w:t xml:space="preserve"> (retentiefactor) waardes van de geobserveerde vlekken.</w:t>
      </w:r>
    </w:p>
    <w:p w:rsidR="00AA7DCC" w:rsidRPr="00021536" w:rsidRDefault="00AA7DCC" w:rsidP="00815608">
      <w:pPr>
        <w:spacing w:before="120"/>
        <w:jc w:val="both"/>
        <w:rPr>
          <w:b/>
          <w:sz w:val="24"/>
          <w:szCs w:val="24"/>
        </w:rPr>
      </w:pPr>
      <w:r w:rsidRPr="00021536">
        <w:rPr>
          <w:b/>
          <w:sz w:val="24"/>
          <w:szCs w:val="24"/>
        </w:rPr>
        <w:t>Vragen</w:t>
      </w:r>
    </w:p>
    <w:p w:rsidR="00AA7DCC" w:rsidRDefault="00AA7DCC" w:rsidP="005A2E05">
      <w:pPr>
        <w:pStyle w:val="vraag0"/>
        <w:tabs>
          <w:tab w:val="clear" w:pos="720"/>
          <w:tab w:val="clear" w:pos="9072"/>
          <w:tab w:val="right" w:pos="9639"/>
        </w:tabs>
        <w:spacing w:after="0" w:line="276" w:lineRule="auto"/>
        <w:ind w:left="0" w:hanging="567"/>
      </w:pPr>
      <w:r>
        <w:t xml:space="preserve">Eugenol is meer polair dan eugenolacetaat. Leg op basis hiervan uit welke </w:t>
      </w:r>
      <w:r>
        <w:rPr>
          <w:i/>
        </w:rPr>
        <w:t>R</w:t>
      </w:r>
      <w:r>
        <w:rPr>
          <w:vertAlign w:val="subscript"/>
        </w:rPr>
        <w:t>f</w:t>
      </w:r>
      <w:r>
        <w:t xml:space="preserve"> waarde bij welke component hoort.</w:t>
      </w:r>
      <w:r>
        <w:tab/>
        <w:t>4</w:t>
      </w:r>
    </w:p>
    <w:p w:rsidR="00AA7DCC" w:rsidRPr="00021536" w:rsidRDefault="00AA7DCC" w:rsidP="005A2E05">
      <w:pPr>
        <w:pStyle w:val="vraag0"/>
        <w:tabs>
          <w:tab w:val="clear" w:pos="720"/>
          <w:tab w:val="clear" w:pos="9072"/>
          <w:tab w:val="right" w:pos="9639"/>
        </w:tabs>
        <w:spacing w:after="0" w:line="276" w:lineRule="auto"/>
        <w:ind w:left="0" w:hanging="567"/>
      </w:pPr>
      <w:r>
        <w:t>Met behulp van welke techniek zou je eugenol van eugenolacetaat scheiden nu je weet dat de polariteit invloed heeft op de retentietijd van beide componenten?</w:t>
      </w:r>
      <w:r w:rsidRPr="00021536">
        <w:tab/>
      </w:r>
      <w:r>
        <w:t>2</w:t>
      </w:r>
    </w:p>
    <w:p w:rsidR="00AA7DCC" w:rsidRDefault="00AA7DCC" w:rsidP="005A2E05">
      <w:pPr>
        <w:pStyle w:val="vraag0"/>
        <w:tabs>
          <w:tab w:val="clear" w:pos="720"/>
          <w:tab w:val="clear" w:pos="9072"/>
          <w:tab w:val="right" w:pos="9639"/>
        </w:tabs>
        <w:spacing w:after="0" w:line="276" w:lineRule="auto"/>
        <w:ind w:left="0" w:hanging="567"/>
      </w:pPr>
      <w:r w:rsidRPr="00954F00">
        <w:t xml:space="preserve">Een </w:t>
      </w:r>
      <w:r>
        <w:t xml:space="preserve">andere </w:t>
      </w:r>
      <w:r w:rsidRPr="00954F00">
        <w:t xml:space="preserve">manier om eugenol van </w:t>
      </w:r>
      <w:r>
        <w:t>eugenolacetaat</w:t>
      </w:r>
      <w:r w:rsidRPr="00954F00">
        <w:t xml:space="preserve"> te scheiden</w:t>
      </w:r>
      <w:r>
        <w:t xml:space="preserve"> van elkaar in de kruidnagelolie</w:t>
      </w:r>
      <w:r w:rsidRPr="00954F00">
        <w:t xml:space="preserve"> is door</w:t>
      </w:r>
      <w:r>
        <w:t>:</w:t>
      </w:r>
      <w:r>
        <w:tab/>
        <w:t>10</w:t>
      </w:r>
    </w:p>
    <w:p w:rsidR="00AA7DCC" w:rsidRDefault="00AA7DCC" w:rsidP="00060335">
      <w:pPr>
        <w:spacing w:before="120" w:line="276" w:lineRule="auto"/>
        <w:ind w:left="330" w:hanging="330"/>
      </w:pPr>
      <w:r>
        <w:t>i.</w:t>
      </w:r>
      <w:r>
        <w:tab/>
        <w:t>een natriumhydroxide oplossing in water toe te voegen aan de kruidnagelolie oplossing in dichloormethaan (vóór stap 14 van Opdracht 1);</w:t>
      </w:r>
    </w:p>
    <w:p w:rsidR="00AA7DCC" w:rsidRDefault="00AA7DCC" w:rsidP="00060335">
      <w:pPr>
        <w:spacing w:line="276" w:lineRule="auto"/>
        <w:ind w:left="330" w:hanging="330"/>
      </w:pPr>
      <w:r>
        <w:t>ii.</w:t>
      </w:r>
      <w:r>
        <w:tab/>
        <w:t>de organische fase te scheiden van de waterige fase en de waterige fase te wassen met dichloormethaan;</w:t>
      </w:r>
    </w:p>
    <w:p w:rsidR="00AA7DCC" w:rsidRDefault="00AA7DCC" w:rsidP="00060335">
      <w:pPr>
        <w:spacing w:line="276" w:lineRule="auto"/>
        <w:ind w:left="330" w:hanging="330"/>
      </w:pPr>
      <w:r>
        <w:t>iii.</w:t>
      </w:r>
      <w:r>
        <w:tab/>
        <w:t>de waterige fase te neutraliseren met zoutzuur;</w:t>
      </w:r>
    </w:p>
    <w:p w:rsidR="00AA7DCC" w:rsidRDefault="00AA7DCC" w:rsidP="00060335">
      <w:pPr>
        <w:spacing w:line="276" w:lineRule="auto"/>
        <w:ind w:left="330" w:hanging="330"/>
      </w:pPr>
      <w:r>
        <w:t>iv.</w:t>
      </w:r>
      <w:r>
        <w:tab/>
        <w:t>en vervolgens de waterige fase te extraheren met dichloormethaan.</w:t>
      </w:r>
    </w:p>
    <w:p w:rsidR="00AA7DCC" w:rsidRDefault="00AA7DCC" w:rsidP="00B0503E">
      <w:pPr>
        <w:spacing w:before="120" w:line="276" w:lineRule="auto"/>
      </w:pPr>
      <w:r w:rsidRPr="00933088">
        <w:rPr>
          <w:szCs w:val="22"/>
        </w:rPr>
        <w:t xml:space="preserve">Leg uit </w:t>
      </w:r>
      <w:r>
        <w:rPr>
          <w:szCs w:val="22"/>
        </w:rPr>
        <w:t>wat in deze procedure gebeurt met de eugenol en het eugenolacetaat.</w:t>
      </w:r>
      <w:r>
        <w:t xml:space="preserve"> </w:t>
      </w:r>
      <w:r>
        <w:br/>
        <w:t>In welke fase eindigen beide stoffen?</w:t>
      </w:r>
    </w:p>
    <w:p w:rsidR="00AA7DCC" w:rsidRDefault="00AA7DC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AA7DCC" w:rsidTr="003C329E">
        <w:tc>
          <w:tcPr>
            <w:tcW w:w="9242" w:type="dxa"/>
            <w:gridSpan w:val="2"/>
            <w:vAlign w:val="center"/>
          </w:tcPr>
          <w:p w:rsidR="00AA7DCC" w:rsidRPr="003C329E" w:rsidRDefault="00AA7DCC" w:rsidP="003C329E">
            <w:pPr>
              <w:spacing w:line="276" w:lineRule="auto"/>
              <w:rPr>
                <w:b/>
                <w:sz w:val="32"/>
              </w:rPr>
            </w:pPr>
            <w:bookmarkStart w:id="0" w:name="_GoBack"/>
            <w:bookmarkEnd w:id="0"/>
            <w:r w:rsidRPr="003C329E">
              <w:rPr>
                <w:b/>
                <w:sz w:val="32"/>
              </w:rPr>
              <w:t>Antwoorden practicum</w:t>
            </w:r>
            <w:r>
              <w:rPr>
                <w:b/>
                <w:sz w:val="32"/>
              </w:rPr>
              <w:t>toets</w:t>
            </w:r>
          </w:p>
        </w:tc>
      </w:tr>
      <w:tr w:rsidR="00AA7DCC" w:rsidTr="003C329E">
        <w:tc>
          <w:tcPr>
            <w:tcW w:w="9242" w:type="dxa"/>
            <w:gridSpan w:val="2"/>
            <w:vAlign w:val="center"/>
          </w:tcPr>
          <w:p w:rsidR="00AA7DCC" w:rsidRPr="003C329E" w:rsidRDefault="00AA7DCC" w:rsidP="003C329E">
            <w:pPr>
              <w:spacing w:line="276" w:lineRule="auto"/>
              <w:rPr>
                <w:b/>
                <w:sz w:val="32"/>
              </w:rPr>
            </w:pPr>
            <w:r w:rsidRPr="003C329E">
              <w:rPr>
                <w:b/>
                <w:sz w:val="32"/>
              </w:rPr>
              <w:t>Naam:</w:t>
            </w:r>
          </w:p>
        </w:tc>
      </w:tr>
      <w:tr w:rsidR="00AA7DCC" w:rsidTr="003C329E">
        <w:tc>
          <w:tcPr>
            <w:tcW w:w="9242" w:type="dxa"/>
            <w:gridSpan w:val="2"/>
          </w:tcPr>
          <w:p w:rsidR="00AA7DCC" w:rsidRPr="003C329E" w:rsidRDefault="00AA7DCC" w:rsidP="0038215F">
            <w:pPr>
              <w:pStyle w:val="Subtitle"/>
            </w:pPr>
            <w:r w:rsidRPr="003C329E">
              <w:t xml:space="preserve">Opdracht 1 </w:t>
            </w:r>
          </w:p>
        </w:tc>
      </w:tr>
      <w:tr w:rsidR="00AA7DCC" w:rsidTr="003C329E">
        <w:tc>
          <w:tcPr>
            <w:tcW w:w="4621" w:type="dxa"/>
            <w:tcBorders>
              <w:right w:val="nil"/>
            </w:tcBorders>
          </w:tcPr>
          <w:p w:rsidR="00AA7DCC" w:rsidRPr="003C329E" w:rsidRDefault="00AA7DCC" w:rsidP="0038215F">
            <w:pPr>
              <w:rPr>
                <w:rStyle w:val="IntenseEmphasis"/>
                <w:sz w:val="20"/>
              </w:rPr>
            </w:pPr>
            <w:r w:rsidRPr="003C329E">
              <w:rPr>
                <w:rStyle w:val="IntenseEmphasis"/>
              </w:rPr>
              <w:t>Vraag 1</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2 punten</w:t>
            </w:r>
          </w:p>
        </w:tc>
      </w:tr>
      <w:tr w:rsidR="00AA7DCC" w:rsidTr="003C329E">
        <w:tc>
          <w:tcPr>
            <w:tcW w:w="9242" w:type="dxa"/>
            <w:gridSpan w:val="2"/>
          </w:tcPr>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p w:rsidR="00AA7DCC" w:rsidRPr="003C329E" w:rsidRDefault="00AA7DCC" w:rsidP="0038215F">
            <w:pPr>
              <w:rPr>
                <w:sz w:val="20"/>
              </w:rPr>
            </w:pPr>
          </w:p>
        </w:tc>
      </w:tr>
      <w:tr w:rsidR="00AA7DCC" w:rsidTr="003C329E">
        <w:tc>
          <w:tcPr>
            <w:tcW w:w="4621" w:type="dxa"/>
            <w:tcBorders>
              <w:right w:val="nil"/>
            </w:tcBorders>
          </w:tcPr>
          <w:p w:rsidR="00AA7DCC" w:rsidRPr="003C329E" w:rsidRDefault="00AA7DCC" w:rsidP="0038215F">
            <w:pPr>
              <w:rPr>
                <w:rStyle w:val="IntenseEmphasis"/>
                <w:sz w:val="20"/>
              </w:rPr>
            </w:pPr>
            <w:r w:rsidRPr="003C329E">
              <w:rPr>
                <w:rStyle w:val="IntenseEmphasis"/>
              </w:rPr>
              <w:t>Vraag 2</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2 punten</w:t>
            </w:r>
          </w:p>
        </w:tc>
      </w:tr>
      <w:tr w:rsidR="00AA7DCC" w:rsidTr="003C329E">
        <w:tc>
          <w:tcPr>
            <w:tcW w:w="9242" w:type="dxa"/>
            <w:gridSpan w:val="2"/>
          </w:tcPr>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p w:rsidR="00AA7DCC" w:rsidRPr="003C329E" w:rsidRDefault="00AA7DCC" w:rsidP="009B2DBF">
            <w:pPr>
              <w:rPr>
                <w:sz w:val="20"/>
              </w:rPr>
            </w:pPr>
          </w:p>
        </w:tc>
      </w:tr>
      <w:tr w:rsidR="00AA7DCC" w:rsidTr="003C329E">
        <w:tc>
          <w:tcPr>
            <w:tcW w:w="9242" w:type="dxa"/>
            <w:gridSpan w:val="2"/>
            <w:vAlign w:val="center"/>
          </w:tcPr>
          <w:p w:rsidR="00AA7DCC" w:rsidRPr="003C329E" w:rsidRDefault="00AA7DCC" w:rsidP="00127ADB">
            <w:pPr>
              <w:spacing w:line="276" w:lineRule="auto"/>
              <w:rPr>
                <w:b/>
                <w:sz w:val="32"/>
              </w:rPr>
            </w:pPr>
            <w:r w:rsidRPr="003C329E">
              <w:rPr>
                <w:b/>
                <w:sz w:val="32"/>
              </w:rPr>
              <w:t>Antwoorden practicum</w:t>
            </w:r>
            <w:r>
              <w:rPr>
                <w:b/>
                <w:sz w:val="32"/>
              </w:rPr>
              <w:t>toets</w:t>
            </w:r>
          </w:p>
        </w:tc>
      </w:tr>
      <w:tr w:rsidR="00AA7DCC" w:rsidTr="003C329E">
        <w:tc>
          <w:tcPr>
            <w:tcW w:w="9242" w:type="dxa"/>
            <w:gridSpan w:val="2"/>
            <w:vAlign w:val="center"/>
          </w:tcPr>
          <w:p w:rsidR="00AA7DCC" w:rsidRPr="003C329E" w:rsidRDefault="00AA7DCC" w:rsidP="00127ADB">
            <w:pPr>
              <w:spacing w:line="276" w:lineRule="auto"/>
              <w:rPr>
                <w:b/>
                <w:sz w:val="32"/>
              </w:rPr>
            </w:pPr>
            <w:r w:rsidRPr="003C329E">
              <w:rPr>
                <w:b/>
                <w:sz w:val="32"/>
              </w:rPr>
              <w:t>Naam:</w:t>
            </w:r>
          </w:p>
        </w:tc>
      </w:tr>
      <w:tr w:rsidR="00AA7DCC" w:rsidRPr="00771372" w:rsidTr="003C329E">
        <w:tc>
          <w:tcPr>
            <w:tcW w:w="9242" w:type="dxa"/>
            <w:gridSpan w:val="2"/>
          </w:tcPr>
          <w:p w:rsidR="00AA7DCC" w:rsidRPr="003C329E" w:rsidRDefault="00AA7DCC" w:rsidP="00771372">
            <w:pPr>
              <w:pStyle w:val="Subtitle"/>
              <w:rPr>
                <w:rStyle w:val="IntenseEmphasis"/>
                <w:b w:val="0"/>
                <w:bCs w:val="0"/>
              </w:rPr>
            </w:pPr>
            <w:r w:rsidRPr="003C329E">
              <w:rPr>
                <w:rStyle w:val="IntenseEmphasis"/>
                <w:b w:val="0"/>
                <w:bCs w:val="0"/>
              </w:rPr>
              <w:t>Opdracht 2</w:t>
            </w:r>
          </w:p>
        </w:tc>
      </w:tr>
      <w:tr w:rsidR="00AA7DCC"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3</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2 punten</w:t>
            </w:r>
          </w:p>
        </w:tc>
      </w:tr>
      <w:tr w:rsidR="00AA7DCC" w:rsidTr="003C329E">
        <w:tc>
          <w:tcPr>
            <w:tcW w:w="9242" w:type="dxa"/>
            <w:gridSpan w:val="2"/>
          </w:tcPr>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r w:rsidR="00AA7DCC" w:rsidRPr="00771372"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4</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4 punten</w:t>
            </w:r>
          </w:p>
        </w:tc>
      </w:tr>
      <w:tr w:rsidR="00AA7DCC" w:rsidRPr="00771372" w:rsidTr="003C329E">
        <w:tc>
          <w:tcPr>
            <w:tcW w:w="9242" w:type="dxa"/>
            <w:gridSpan w:val="2"/>
          </w:tcPr>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bl>
    <w:p w:rsidR="00AA7DCC" w:rsidRDefault="00AA7DC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AA7DCC" w:rsidRPr="00771372" w:rsidTr="001B65C1">
        <w:tc>
          <w:tcPr>
            <w:tcW w:w="4621" w:type="dxa"/>
            <w:tcBorders>
              <w:right w:val="nil"/>
            </w:tcBorders>
            <w:vAlign w:val="center"/>
          </w:tcPr>
          <w:p w:rsidR="00AA7DCC" w:rsidRPr="003C329E" w:rsidRDefault="00AA7DCC" w:rsidP="00127ADB">
            <w:pPr>
              <w:spacing w:line="276" w:lineRule="auto"/>
              <w:rPr>
                <w:b/>
                <w:sz w:val="32"/>
              </w:rPr>
            </w:pPr>
            <w:r w:rsidRPr="003C329E">
              <w:rPr>
                <w:b/>
                <w:sz w:val="32"/>
              </w:rPr>
              <w:t>Antwoorden practicum</w:t>
            </w:r>
            <w:r>
              <w:rPr>
                <w:b/>
                <w:sz w:val="32"/>
              </w:rPr>
              <w:t>toets</w:t>
            </w:r>
          </w:p>
        </w:tc>
        <w:tc>
          <w:tcPr>
            <w:tcW w:w="4621" w:type="dxa"/>
            <w:tcBorders>
              <w:left w:val="nil"/>
            </w:tcBorders>
          </w:tcPr>
          <w:p w:rsidR="00AA7DCC" w:rsidRPr="003C329E" w:rsidRDefault="00AA7DCC" w:rsidP="003C329E">
            <w:pPr>
              <w:jc w:val="right"/>
              <w:rPr>
                <w:rStyle w:val="IntenseEmphasis"/>
              </w:rPr>
            </w:pPr>
          </w:p>
        </w:tc>
      </w:tr>
      <w:tr w:rsidR="00AA7DCC" w:rsidRPr="00771372" w:rsidTr="001B65C1">
        <w:tc>
          <w:tcPr>
            <w:tcW w:w="4621" w:type="dxa"/>
            <w:tcBorders>
              <w:right w:val="nil"/>
            </w:tcBorders>
            <w:vAlign w:val="center"/>
          </w:tcPr>
          <w:p w:rsidR="00AA7DCC" w:rsidRPr="003C329E" w:rsidRDefault="00AA7DCC" w:rsidP="00127ADB">
            <w:pPr>
              <w:spacing w:line="276" w:lineRule="auto"/>
              <w:rPr>
                <w:b/>
                <w:sz w:val="32"/>
              </w:rPr>
            </w:pPr>
            <w:r w:rsidRPr="003C329E">
              <w:rPr>
                <w:b/>
                <w:sz w:val="32"/>
              </w:rPr>
              <w:t>Naam:</w:t>
            </w:r>
          </w:p>
        </w:tc>
        <w:tc>
          <w:tcPr>
            <w:tcW w:w="4621" w:type="dxa"/>
            <w:tcBorders>
              <w:left w:val="nil"/>
            </w:tcBorders>
          </w:tcPr>
          <w:p w:rsidR="00AA7DCC" w:rsidRPr="003C329E" w:rsidRDefault="00AA7DCC" w:rsidP="003C329E">
            <w:pPr>
              <w:jc w:val="right"/>
              <w:rPr>
                <w:rStyle w:val="IntenseEmphasis"/>
              </w:rPr>
            </w:pPr>
          </w:p>
        </w:tc>
      </w:tr>
      <w:tr w:rsidR="00AA7DCC" w:rsidRPr="00771372"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5</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2 punten</w:t>
            </w:r>
          </w:p>
        </w:tc>
      </w:tr>
      <w:tr w:rsidR="00AA7DCC" w:rsidRPr="00771372" w:rsidTr="003C329E">
        <w:tc>
          <w:tcPr>
            <w:tcW w:w="9242" w:type="dxa"/>
            <w:gridSpan w:val="2"/>
          </w:tcPr>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771372">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r w:rsidR="00AA7DCC" w:rsidRPr="00771372"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6</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4 punten</w:t>
            </w:r>
          </w:p>
        </w:tc>
      </w:tr>
      <w:tr w:rsidR="00AA7DCC" w:rsidRPr="00771372" w:rsidTr="003C329E">
        <w:tc>
          <w:tcPr>
            <w:tcW w:w="9242" w:type="dxa"/>
            <w:gridSpan w:val="2"/>
          </w:tcPr>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bl>
    <w:p w:rsidR="00AA7DCC" w:rsidRDefault="00AA7DC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AA7DCC" w:rsidTr="003C329E">
        <w:tc>
          <w:tcPr>
            <w:tcW w:w="9242" w:type="dxa"/>
            <w:gridSpan w:val="2"/>
            <w:vAlign w:val="center"/>
          </w:tcPr>
          <w:p w:rsidR="00AA7DCC" w:rsidRPr="003C329E" w:rsidRDefault="00AA7DCC" w:rsidP="00127ADB">
            <w:pPr>
              <w:spacing w:line="276" w:lineRule="auto"/>
              <w:rPr>
                <w:b/>
                <w:sz w:val="32"/>
              </w:rPr>
            </w:pPr>
            <w:r w:rsidRPr="003C329E">
              <w:rPr>
                <w:b/>
                <w:sz w:val="32"/>
              </w:rPr>
              <w:t>Antwoorden practicum</w:t>
            </w:r>
            <w:r>
              <w:rPr>
                <w:b/>
                <w:sz w:val="32"/>
              </w:rPr>
              <w:t>toets</w:t>
            </w:r>
          </w:p>
        </w:tc>
      </w:tr>
      <w:tr w:rsidR="00AA7DCC" w:rsidTr="003C329E">
        <w:tc>
          <w:tcPr>
            <w:tcW w:w="9242" w:type="dxa"/>
            <w:gridSpan w:val="2"/>
            <w:vAlign w:val="center"/>
          </w:tcPr>
          <w:p w:rsidR="00AA7DCC" w:rsidRPr="003C329E" w:rsidRDefault="00AA7DCC" w:rsidP="00127ADB">
            <w:pPr>
              <w:spacing w:line="276" w:lineRule="auto"/>
              <w:rPr>
                <w:b/>
                <w:sz w:val="32"/>
              </w:rPr>
            </w:pPr>
            <w:r w:rsidRPr="003C329E">
              <w:rPr>
                <w:b/>
                <w:sz w:val="32"/>
              </w:rPr>
              <w:t>Naam:</w:t>
            </w:r>
          </w:p>
        </w:tc>
      </w:tr>
      <w:tr w:rsidR="00AA7DCC" w:rsidRPr="00771372" w:rsidTr="003C329E">
        <w:tc>
          <w:tcPr>
            <w:tcW w:w="9242" w:type="dxa"/>
            <w:gridSpan w:val="2"/>
          </w:tcPr>
          <w:p w:rsidR="00AA7DCC" w:rsidRPr="003C329E" w:rsidRDefault="00AA7DCC" w:rsidP="00771372">
            <w:pPr>
              <w:pStyle w:val="Subtitle"/>
              <w:rPr>
                <w:rStyle w:val="IntenseEmphasis"/>
                <w:b w:val="0"/>
                <w:bCs w:val="0"/>
              </w:rPr>
            </w:pPr>
            <w:r w:rsidRPr="003C329E">
              <w:rPr>
                <w:rStyle w:val="IntenseEmphasis"/>
                <w:b w:val="0"/>
                <w:bCs w:val="0"/>
              </w:rPr>
              <w:t>Opdracht 3</w:t>
            </w:r>
          </w:p>
        </w:tc>
      </w:tr>
      <w:tr w:rsidR="00AA7DCC" w:rsidRPr="00771372"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7</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xml:space="preserve">/ </w:t>
            </w:r>
            <w:r>
              <w:rPr>
                <w:rStyle w:val="IntenseEmphasis"/>
              </w:rPr>
              <w:t>4</w:t>
            </w:r>
            <w:r w:rsidRPr="003C329E">
              <w:rPr>
                <w:rStyle w:val="IntenseEmphasis"/>
              </w:rPr>
              <w:t xml:space="preserve"> punten</w:t>
            </w:r>
          </w:p>
        </w:tc>
      </w:tr>
      <w:tr w:rsidR="00AA7DCC" w:rsidRPr="00771372" w:rsidTr="003C329E">
        <w:tc>
          <w:tcPr>
            <w:tcW w:w="9242" w:type="dxa"/>
            <w:gridSpan w:val="2"/>
          </w:tcPr>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r w:rsidR="00AA7DCC" w:rsidRPr="00771372"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8</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2 punten</w:t>
            </w:r>
          </w:p>
        </w:tc>
      </w:tr>
      <w:tr w:rsidR="00AA7DCC" w:rsidRPr="00771372" w:rsidTr="003C329E">
        <w:tc>
          <w:tcPr>
            <w:tcW w:w="9242" w:type="dxa"/>
            <w:gridSpan w:val="2"/>
          </w:tcPr>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r w:rsidR="00AA7DCC" w:rsidRPr="00771372" w:rsidTr="003C329E">
        <w:tc>
          <w:tcPr>
            <w:tcW w:w="4621" w:type="dxa"/>
            <w:tcBorders>
              <w:right w:val="nil"/>
            </w:tcBorders>
          </w:tcPr>
          <w:p w:rsidR="00AA7DCC" w:rsidRPr="003C329E" w:rsidRDefault="00AA7DCC" w:rsidP="009B2DBF">
            <w:pPr>
              <w:rPr>
                <w:rStyle w:val="IntenseEmphasis"/>
              </w:rPr>
            </w:pPr>
          </w:p>
        </w:tc>
        <w:tc>
          <w:tcPr>
            <w:tcW w:w="4621" w:type="dxa"/>
            <w:tcBorders>
              <w:left w:val="nil"/>
            </w:tcBorders>
          </w:tcPr>
          <w:p w:rsidR="00AA7DCC" w:rsidRPr="003C329E" w:rsidRDefault="00AA7DCC" w:rsidP="003C329E">
            <w:pPr>
              <w:jc w:val="right"/>
              <w:rPr>
                <w:rStyle w:val="IntenseEmphasis"/>
              </w:rPr>
            </w:pPr>
          </w:p>
        </w:tc>
      </w:tr>
      <w:tr w:rsidR="00AA7DCC" w:rsidRPr="00771372" w:rsidTr="00781085">
        <w:tc>
          <w:tcPr>
            <w:tcW w:w="4621" w:type="dxa"/>
            <w:tcBorders>
              <w:right w:val="nil"/>
            </w:tcBorders>
            <w:vAlign w:val="center"/>
          </w:tcPr>
          <w:p w:rsidR="00AA7DCC" w:rsidRPr="003C329E" w:rsidRDefault="00AA7DCC" w:rsidP="00127ADB">
            <w:pPr>
              <w:spacing w:line="276" w:lineRule="auto"/>
              <w:rPr>
                <w:b/>
                <w:sz w:val="32"/>
              </w:rPr>
            </w:pPr>
            <w:r w:rsidRPr="003C329E">
              <w:rPr>
                <w:b/>
                <w:sz w:val="32"/>
              </w:rPr>
              <w:t>Antwoorden practicum</w:t>
            </w:r>
            <w:r>
              <w:rPr>
                <w:b/>
                <w:sz w:val="32"/>
              </w:rPr>
              <w:t>toets</w:t>
            </w:r>
          </w:p>
        </w:tc>
        <w:tc>
          <w:tcPr>
            <w:tcW w:w="4621" w:type="dxa"/>
            <w:tcBorders>
              <w:left w:val="nil"/>
            </w:tcBorders>
          </w:tcPr>
          <w:p w:rsidR="00AA7DCC" w:rsidRPr="003C329E" w:rsidRDefault="00AA7DCC" w:rsidP="003C329E">
            <w:pPr>
              <w:jc w:val="right"/>
              <w:rPr>
                <w:rStyle w:val="IntenseEmphasis"/>
              </w:rPr>
            </w:pPr>
          </w:p>
        </w:tc>
      </w:tr>
      <w:tr w:rsidR="00AA7DCC" w:rsidRPr="00771372" w:rsidTr="00781085">
        <w:tc>
          <w:tcPr>
            <w:tcW w:w="4621" w:type="dxa"/>
            <w:tcBorders>
              <w:right w:val="nil"/>
            </w:tcBorders>
            <w:vAlign w:val="center"/>
          </w:tcPr>
          <w:p w:rsidR="00AA7DCC" w:rsidRPr="003C329E" w:rsidRDefault="00AA7DCC" w:rsidP="00127ADB">
            <w:pPr>
              <w:spacing w:line="276" w:lineRule="auto"/>
              <w:rPr>
                <w:b/>
                <w:sz w:val="32"/>
              </w:rPr>
            </w:pPr>
            <w:r w:rsidRPr="003C329E">
              <w:rPr>
                <w:b/>
                <w:sz w:val="32"/>
              </w:rPr>
              <w:t>Naam:</w:t>
            </w:r>
          </w:p>
        </w:tc>
        <w:tc>
          <w:tcPr>
            <w:tcW w:w="4621" w:type="dxa"/>
            <w:tcBorders>
              <w:left w:val="nil"/>
            </w:tcBorders>
          </w:tcPr>
          <w:p w:rsidR="00AA7DCC" w:rsidRPr="003C329E" w:rsidRDefault="00AA7DCC" w:rsidP="003C329E">
            <w:pPr>
              <w:jc w:val="right"/>
              <w:rPr>
                <w:rStyle w:val="IntenseEmphasis"/>
              </w:rPr>
            </w:pPr>
          </w:p>
        </w:tc>
      </w:tr>
      <w:tr w:rsidR="00AA7DCC" w:rsidRPr="00771372" w:rsidTr="003C329E">
        <w:tc>
          <w:tcPr>
            <w:tcW w:w="4621" w:type="dxa"/>
            <w:tcBorders>
              <w:right w:val="nil"/>
            </w:tcBorders>
          </w:tcPr>
          <w:p w:rsidR="00AA7DCC" w:rsidRPr="003C329E" w:rsidRDefault="00AA7DCC" w:rsidP="009B2DBF">
            <w:pPr>
              <w:rPr>
                <w:rStyle w:val="IntenseEmphasis"/>
                <w:sz w:val="20"/>
              </w:rPr>
            </w:pPr>
            <w:r w:rsidRPr="003C329E">
              <w:rPr>
                <w:rStyle w:val="IntenseEmphasis"/>
              </w:rPr>
              <w:t>Vraag 9</w:t>
            </w:r>
          </w:p>
        </w:tc>
        <w:tc>
          <w:tcPr>
            <w:tcW w:w="4621" w:type="dxa"/>
            <w:tcBorders>
              <w:left w:val="nil"/>
            </w:tcBorders>
          </w:tcPr>
          <w:p w:rsidR="00AA7DCC" w:rsidRPr="003C329E" w:rsidRDefault="00AA7DCC" w:rsidP="003C329E">
            <w:pPr>
              <w:jc w:val="right"/>
              <w:rPr>
                <w:rStyle w:val="IntenseEmphasis"/>
              </w:rPr>
            </w:pPr>
            <w:r w:rsidRPr="003C329E">
              <w:rPr>
                <w:rStyle w:val="IntenseEmphasis"/>
              </w:rPr>
              <w:t>/ 10 punten</w:t>
            </w:r>
          </w:p>
        </w:tc>
      </w:tr>
      <w:tr w:rsidR="00AA7DCC" w:rsidRPr="00771372" w:rsidTr="003C329E">
        <w:tc>
          <w:tcPr>
            <w:tcW w:w="9242" w:type="dxa"/>
            <w:gridSpan w:val="2"/>
          </w:tcPr>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p w:rsidR="00AA7DCC" w:rsidRPr="003C329E" w:rsidRDefault="00AA7DCC" w:rsidP="009B2DBF">
            <w:pPr>
              <w:rPr>
                <w:rStyle w:val="IntenseEmphasis"/>
                <w:sz w:val="20"/>
              </w:rPr>
            </w:pPr>
          </w:p>
        </w:tc>
      </w:tr>
    </w:tbl>
    <w:p w:rsidR="00AA7DCC" w:rsidRDefault="00AA7DCC" w:rsidP="00B0503E"/>
    <w:sectPr w:rsidR="00AA7DCC" w:rsidSect="00993B50">
      <w:footerReference w:type="default" r:id="rId15"/>
      <w:pgSz w:w="11906" w:h="16838"/>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DCC" w:rsidRDefault="00AA7DCC" w:rsidP="00983959">
      <w:r>
        <w:separator/>
      </w:r>
    </w:p>
  </w:endnote>
  <w:endnote w:type="continuationSeparator" w:id="0">
    <w:p w:rsidR="00AA7DCC" w:rsidRDefault="00AA7DCC" w:rsidP="009839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DCC" w:rsidRPr="00182EB7" w:rsidRDefault="00AA7DCC" w:rsidP="00182EB7">
    <w:pPr>
      <w:pStyle w:val="Footer"/>
      <w:pBdr>
        <w:top w:val="single" w:sz="4" w:space="1" w:color="auto"/>
      </w:pBdr>
      <w:rPr>
        <w:b/>
        <w:sz w:val="18"/>
      </w:rPr>
    </w:pPr>
    <w:r w:rsidRPr="00ED3B60">
      <w:rPr>
        <w:b/>
        <w:sz w:val="18"/>
      </w:rPr>
      <w:t>NSO201</w:t>
    </w:r>
    <w:r>
      <w:rPr>
        <w:b/>
        <w:sz w:val="18"/>
      </w:rPr>
      <w:t>3</w:t>
    </w:r>
    <w:r w:rsidRPr="00ED3B60">
      <w:rPr>
        <w:b/>
        <w:sz w:val="18"/>
      </w:rPr>
      <w:t xml:space="preserve"> </w:t>
    </w:r>
    <w:r>
      <w:rPr>
        <w:b/>
        <w:sz w:val="18"/>
      </w:rPr>
      <w:t>SABIC, Geleen - P</w:t>
    </w:r>
    <w:r w:rsidRPr="00ED3B60">
      <w:rPr>
        <w:b/>
        <w:sz w:val="18"/>
      </w:rPr>
      <w:t>racticumtoets</w:t>
    </w:r>
    <w:r>
      <w:rPr>
        <w:b/>
        <w:sz w:val="18"/>
      </w:rPr>
      <w:t xml:space="preserve"> </w:t>
    </w:r>
    <w:r>
      <w:rPr>
        <w:b/>
        <w:sz w:val="18"/>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DCC" w:rsidRPr="00B41CDA" w:rsidRDefault="00AA7DCC" w:rsidP="00B41CDA">
    <w:pPr>
      <w:pStyle w:val="Footer"/>
      <w:pBdr>
        <w:top w:val="single" w:sz="4" w:space="1" w:color="auto"/>
      </w:pBdr>
      <w:rPr>
        <w:b/>
        <w:sz w:val="18"/>
      </w:rPr>
    </w:pPr>
    <w:r w:rsidRPr="00ED3B60">
      <w:rPr>
        <w:b/>
        <w:sz w:val="18"/>
      </w:rPr>
      <w:t>NSO201</w:t>
    </w:r>
    <w:r>
      <w:rPr>
        <w:b/>
        <w:sz w:val="18"/>
      </w:rPr>
      <w:t>3</w:t>
    </w:r>
    <w:r w:rsidRPr="00ED3B60">
      <w:rPr>
        <w:b/>
        <w:sz w:val="18"/>
      </w:rPr>
      <w:t xml:space="preserve"> </w:t>
    </w:r>
    <w:r>
      <w:rPr>
        <w:b/>
        <w:sz w:val="18"/>
      </w:rPr>
      <w:t>SABIC, Geleen -</w:t>
    </w:r>
    <w:r w:rsidRPr="00ED3B60">
      <w:rPr>
        <w:b/>
        <w:sz w:val="18"/>
      </w:rPr>
      <w:t xml:space="preserve"> </w:t>
    </w:r>
    <w:r>
      <w:rPr>
        <w:b/>
        <w:sz w:val="18"/>
      </w:rPr>
      <w:t>P</w:t>
    </w:r>
    <w:r w:rsidRPr="00ED3B60">
      <w:rPr>
        <w:b/>
        <w:sz w:val="18"/>
      </w:rPr>
      <w:t>racticumtoets</w:t>
    </w:r>
    <w:r>
      <w:rPr>
        <w:b/>
        <w:sz w:val="18"/>
      </w:rPr>
      <w:t xml:space="preserve"> </w:t>
    </w:r>
    <w:r>
      <w:rPr>
        <w:b/>
        <w:sz w:val="18"/>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DCC" w:rsidRDefault="00AA7DCC" w:rsidP="00983959">
      <w:r>
        <w:separator/>
      </w:r>
    </w:p>
  </w:footnote>
  <w:footnote w:type="continuationSeparator" w:id="0">
    <w:p w:rsidR="00AA7DCC" w:rsidRDefault="00AA7DCC" w:rsidP="009839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594"/>
    <w:multiLevelType w:val="hybridMultilevel"/>
    <w:tmpl w:val="06FADE4A"/>
    <w:lvl w:ilvl="0" w:tplc="4218F356">
      <w:start w:val="1"/>
      <w:numFmt w:val="bullet"/>
      <w:pStyle w:val="OpsCurs"/>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B23A13"/>
    <w:multiLevelType w:val="hybridMultilevel"/>
    <w:tmpl w:val="3DE6F4A6"/>
    <w:lvl w:ilvl="0" w:tplc="B84CF00A">
      <w:start w:val="1"/>
      <w:numFmt w:val="decimal"/>
      <w:lvlText w:val="%1."/>
      <w:lvlJc w:val="left"/>
      <w:pPr>
        <w:tabs>
          <w:tab w:val="num" w:pos="720"/>
        </w:tabs>
        <w:ind w:left="720" w:hanging="360"/>
      </w:pPr>
      <w:rPr>
        <w:rFonts w:cs="Times New Roman" w:hint="default"/>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52D2342"/>
    <w:multiLevelType w:val="hybridMultilevel"/>
    <w:tmpl w:val="776E5D18"/>
    <w:lvl w:ilvl="0" w:tplc="B2D2A4E8">
      <w:start w:val="1"/>
      <w:numFmt w:val="decimal"/>
      <w:lvlText w:val="█ Opdracht %1"/>
      <w:lvlJc w:val="center"/>
      <w:pPr>
        <w:tabs>
          <w:tab w:val="num" w:pos="1263"/>
        </w:tabs>
        <w:ind w:left="1263" w:hanging="903"/>
      </w:pPr>
      <w:rPr>
        <w:rFonts w:ascii="Times New Roman" w:hAnsi="Times New Roman" w:cs="Times New Roman" w:hint="default"/>
        <w:b/>
        <w:i w:val="0"/>
        <w:sz w:val="28"/>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nsid w:val="1C9E0AD8"/>
    <w:multiLevelType w:val="hybridMultilevel"/>
    <w:tmpl w:val="49C2155A"/>
    <w:lvl w:ilvl="0" w:tplc="34249744">
      <w:start w:val="1"/>
      <w:numFmt w:val="bullet"/>
      <w:lvlText w:val=""/>
      <w:lvlJc w:val="left"/>
      <w:pPr>
        <w:ind w:left="720" w:hanging="360"/>
      </w:pPr>
      <w:rPr>
        <w:rFonts w:ascii="Symbol" w:hAnsi="Symbol" w:hint="default"/>
      </w:rPr>
    </w:lvl>
    <w:lvl w:ilvl="1" w:tplc="10F02108">
      <w:start w:val="1"/>
      <w:numFmt w:val="bullet"/>
      <w:lvlText w:val="-"/>
      <w:lvlJc w:val="left"/>
      <w:pPr>
        <w:tabs>
          <w:tab w:val="num" w:pos="1760"/>
        </w:tabs>
        <w:ind w:left="2520" w:hanging="1440"/>
      </w:pPr>
      <w:rPr>
        <w:rFonts w:ascii="Times New Roman" w:hAnsi="Times New Roman"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5036925"/>
    <w:multiLevelType w:val="hybridMultilevel"/>
    <w:tmpl w:val="A0A41B08"/>
    <w:lvl w:ilvl="0" w:tplc="856AC09C">
      <w:start w:val="1"/>
      <w:numFmt w:val="decimal"/>
      <w:pStyle w:val="Opgave"/>
      <w:lvlText w:val=" Opgave %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6">
    <w:nsid w:val="3EA45D00"/>
    <w:multiLevelType w:val="hybridMultilevel"/>
    <w:tmpl w:val="96C2245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FAD0BB1"/>
    <w:multiLevelType w:val="hybridMultilevel"/>
    <w:tmpl w:val="03C26C34"/>
    <w:lvl w:ilvl="0" w:tplc="B2D2A4E8">
      <w:start w:val="1"/>
      <w:numFmt w:val="decimal"/>
      <w:lvlText w:val="█ Opdracht %1"/>
      <w:lvlJc w:val="center"/>
      <w:pPr>
        <w:tabs>
          <w:tab w:val="num" w:pos="1263"/>
        </w:tabs>
        <w:ind w:left="1263" w:hanging="903"/>
      </w:pPr>
      <w:rPr>
        <w:rFonts w:ascii="Times New Roman" w:hAnsi="Times New Roman" w:cs="Times New Roman" w:hint="default"/>
        <w:b/>
        <w:i w:val="0"/>
        <w:sz w:val="28"/>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nsid w:val="41A16F5F"/>
    <w:multiLevelType w:val="hybridMultilevel"/>
    <w:tmpl w:val="D4C05484"/>
    <w:lvl w:ilvl="0" w:tplc="AFA02AE6">
      <w:start w:val="1"/>
      <w:numFmt w:val="decimal"/>
      <w:pStyle w:val="Nummering"/>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EE61529"/>
    <w:multiLevelType w:val="hybridMultilevel"/>
    <w:tmpl w:val="FC6E91F0"/>
    <w:lvl w:ilvl="0" w:tplc="34249744">
      <w:start w:val="1"/>
      <w:numFmt w:val="bullet"/>
      <w:lvlText w:val=""/>
      <w:lvlJc w:val="left"/>
      <w:pPr>
        <w:ind w:left="720" w:hanging="360"/>
      </w:pPr>
      <w:rPr>
        <w:rFonts w:ascii="Symbol" w:hAnsi="Symbol" w:hint="default"/>
      </w:rPr>
    </w:lvl>
    <w:lvl w:ilvl="1" w:tplc="B84CF00A">
      <w:start w:val="1"/>
      <w:numFmt w:val="decimal"/>
      <w:lvlText w:val="%2."/>
      <w:lvlJc w:val="left"/>
      <w:pPr>
        <w:tabs>
          <w:tab w:val="num" w:pos="1440"/>
        </w:tabs>
        <w:ind w:left="1440" w:hanging="360"/>
      </w:pPr>
      <w:rPr>
        <w:rFonts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D86B3C"/>
    <w:multiLevelType w:val="hybridMultilevel"/>
    <w:tmpl w:val="B142E676"/>
    <w:lvl w:ilvl="0" w:tplc="34249744">
      <w:start w:val="1"/>
      <w:numFmt w:val="bullet"/>
      <w:lvlText w:val=""/>
      <w:lvlJc w:val="left"/>
      <w:pPr>
        <w:ind w:left="720" w:hanging="360"/>
      </w:pPr>
      <w:rPr>
        <w:rFonts w:ascii="Symbol" w:hAnsi="Symbol" w:hint="default"/>
      </w:rPr>
    </w:lvl>
    <w:lvl w:ilvl="1" w:tplc="10F02108">
      <w:start w:val="1"/>
      <w:numFmt w:val="bullet"/>
      <w:lvlText w:val="-"/>
      <w:lvlJc w:val="left"/>
      <w:pPr>
        <w:tabs>
          <w:tab w:val="num" w:pos="1760"/>
        </w:tabs>
        <w:ind w:left="2520" w:hanging="1440"/>
      </w:pPr>
      <w:rPr>
        <w:rFonts w:ascii="Times New Roman" w:hAnsi="Times New Roman"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6952B4"/>
    <w:multiLevelType w:val="hybridMultilevel"/>
    <w:tmpl w:val="C3DA14B8"/>
    <w:lvl w:ilvl="0" w:tplc="4C08551A">
      <w:start w:val="1"/>
      <w:numFmt w:val="decimal"/>
      <w:pStyle w:val="Vraag"/>
      <w:lvlText w:val="%1 "/>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3">
    <w:nsid w:val="7DC24A1D"/>
    <w:multiLevelType w:val="hybridMultilevel"/>
    <w:tmpl w:val="FB208D08"/>
    <w:lvl w:ilvl="0" w:tplc="8E943CE6">
      <w:start w:val="1"/>
      <w:numFmt w:val="decimal"/>
      <w:pStyle w:val="vraag0"/>
      <w:lvlText w:val="%1"/>
      <w:lvlJc w:val="left"/>
      <w:pPr>
        <w:tabs>
          <w:tab w:val="num" w:pos="720"/>
        </w:tabs>
        <w:ind w:left="454" w:hanging="454"/>
      </w:pPr>
      <w:rPr>
        <w:rFonts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7E3931F2"/>
    <w:multiLevelType w:val="hybridMultilevel"/>
    <w:tmpl w:val="3BF47D1E"/>
    <w:lvl w:ilvl="0" w:tplc="8DB6178A">
      <w:start w:val="1"/>
      <w:numFmt w:val="bullet"/>
      <w:pStyle w:val="Stip"/>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12"/>
  </w:num>
  <w:num w:numId="5">
    <w:abstractNumId w:val="8"/>
  </w:num>
  <w:num w:numId="6">
    <w:abstractNumId w:val="4"/>
  </w:num>
  <w:num w:numId="7">
    <w:abstractNumId w:val="9"/>
  </w:num>
  <w:num w:numId="8">
    <w:abstractNumId w:val="7"/>
  </w:num>
  <w:num w:numId="9">
    <w:abstractNumId w:val="11"/>
  </w:num>
  <w:num w:numId="10">
    <w:abstractNumId w:val="3"/>
  </w:num>
  <w:num w:numId="11">
    <w:abstractNumId w:val="13"/>
  </w:num>
  <w:num w:numId="12">
    <w:abstractNumId w:val="10"/>
  </w:num>
  <w:num w:numId="13">
    <w:abstractNumId w:val="1"/>
  </w:num>
  <w:num w:numId="14">
    <w:abstractNumId w:val="2"/>
  </w:num>
  <w:num w:numId="15">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ttachedTemplate r:id="rId1"/>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1B66"/>
    <w:rsid w:val="00007FFA"/>
    <w:rsid w:val="000178E7"/>
    <w:rsid w:val="00021536"/>
    <w:rsid w:val="00021DDC"/>
    <w:rsid w:val="000326FC"/>
    <w:rsid w:val="0003429D"/>
    <w:rsid w:val="000366F7"/>
    <w:rsid w:val="000375C4"/>
    <w:rsid w:val="00051990"/>
    <w:rsid w:val="00053431"/>
    <w:rsid w:val="00057291"/>
    <w:rsid w:val="00057D80"/>
    <w:rsid w:val="00060335"/>
    <w:rsid w:val="00065239"/>
    <w:rsid w:val="0006569D"/>
    <w:rsid w:val="000676FA"/>
    <w:rsid w:val="00071EE8"/>
    <w:rsid w:val="00083730"/>
    <w:rsid w:val="00083BC9"/>
    <w:rsid w:val="00095BF2"/>
    <w:rsid w:val="000A0A0B"/>
    <w:rsid w:val="000C05F0"/>
    <w:rsid w:val="000C16B8"/>
    <w:rsid w:val="000C2860"/>
    <w:rsid w:val="000C3E4B"/>
    <w:rsid w:val="000D0337"/>
    <w:rsid w:val="000D0864"/>
    <w:rsid w:val="000D649F"/>
    <w:rsid w:val="000E185E"/>
    <w:rsid w:val="000E5EB3"/>
    <w:rsid w:val="000F415D"/>
    <w:rsid w:val="00103D4C"/>
    <w:rsid w:val="00127569"/>
    <w:rsid w:val="001278AF"/>
    <w:rsid w:val="00127ADB"/>
    <w:rsid w:val="00131663"/>
    <w:rsid w:val="001420A7"/>
    <w:rsid w:val="00144C30"/>
    <w:rsid w:val="001514AA"/>
    <w:rsid w:val="001822B5"/>
    <w:rsid w:val="00182E13"/>
    <w:rsid w:val="00182EB7"/>
    <w:rsid w:val="00187468"/>
    <w:rsid w:val="00191FE3"/>
    <w:rsid w:val="0019312F"/>
    <w:rsid w:val="00194A10"/>
    <w:rsid w:val="00195B35"/>
    <w:rsid w:val="001B65C1"/>
    <w:rsid w:val="001C6F60"/>
    <w:rsid w:val="001D7F79"/>
    <w:rsid w:val="001F0337"/>
    <w:rsid w:val="001F4814"/>
    <w:rsid w:val="00213BE7"/>
    <w:rsid w:val="00214672"/>
    <w:rsid w:val="00231431"/>
    <w:rsid w:val="00233F31"/>
    <w:rsid w:val="00234132"/>
    <w:rsid w:val="0025005A"/>
    <w:rsid w:val="00250096"/>
    <w:rsid w:val="002531F8"/>
    <w:rsid w:val="00253C22"/>
    <w:rsid w:val="00255B27"/>
    <w:rsid w:val="002648F0"/>
    <w:rsid w:val="002949FC"/>
    <w:rsid w:val="00297BD5"/>
    <w:rsid w:val="002B5C5A"/>
    <w:rsid w:val="002B5C89"/>
    <w:rsid w:val="002B7F18"/>
    <w:rsid w:val="002C6728"/>
    <w:rsid w:val="002E2FE5"/>
    <w:rsid w:val="002E4D00"/>
    <w:rsid w:val="002E7DE3"/>
    <w:rsid w:val="002F2ED7"/>
    <w:rsid w:val="002F611F"/>
    <w:rsid w:val="002F72DB"/>
    <w:rsid w:val="00302E1F"/>
    <w:rsid w:val="00303BD2"/>
    <w:rsid w:val="003166AA"/>
    <w:rsid w:val="003245A0"/>
    <w:rsid w:val="003249F0"/>
    <w:rsid w:val="00324A2D"/>
    <w:rsid w:val="00324C62"/>
    <w:rsid w:val="00333E7D"/>
    <w:rsid w:val="00336934"/>
    <w:rsid w:val="003406DF"/>
    <w:rsid w:val="003470DB"/>
    <w:rsid w:val="00354FA0"/>
    <w:rsid w:val="00371118"/>
    <w:rsid w:val="003713B1"/>
    <w:rsid w:val="0037225A"/>
    <w:rsid w:val="0037389B"/>
    <w:rsid w:val="00376726"/>
    <w:rsid w:val="00376CC1"/>
    <w:rsid w:val="00376E10"/>
    <w:rsid w:val="003775FC"/>
    <w:rsid w:val="003809FC"/>
    <w:rsid w:val="00381315"/>
    <w:rsid w:val="0038215F"/>
    <w:rsid w:val="00382602"/>
    <w:rsid w:val="003B0B9A"/>
    <w:rsid w:val="003B2016"/>
    <w:rsid w:val="003B261A"/>
    <w:rsid w:val="003B74F1"/>
    <w:rsid w:val="003C00DB"/>
    <w:rsid w:val="003C0E97"/>
    <w:rsid w:val="003C329E"/>
    <w:rsid w:val="003C356D"/>
    <w:rsid w:val="003C5E55"/>
    <w:rsid w:val="003C709C"/>
    <w:rsid w:val="003D08DE"/>
    <w:rsid w:val="003D23EB"/>
    <w:rsid w:val="003D5D44"/>
    <w:rsid w:val="003F0193"/>
    <w:rsid w:val="003F185B"/>
    <w:rsid w:val="003F282E"/>
    <w:rsid w:val="003F4EA8"/>
    <w:rsid w:val="003F7706"/>
    <w:rsid w:val="00403EDE"/>
    <w:rsid w:val="00404228"/>
    <w:rsid w:val="00407FD9"/>
    <w:rsid w:val="00411676"/>
    <w:rsid w:val="00415EBF"/>
    <w:rsid w:val="00423523"/>
    <w:rsid w:val="00424FF8"/>
    <w:rsid w:val="004349FA"/>
    <w:rsid w:val="00435028"/>
    <w:rsid w:val="004370BA"/>
    <w:rsid w:val="0044206C"/>
    <w:rsid w:val="00460598"/>
    <w:rsid w:val="00464FD0"/>
    <w:rsid w:val="00465411"/>
    <w:rsid w:val="00465716"/>
    <w:rsid w:val="00467AF4"/>
    <w:rsid w:val="00473916"/>
    <w:rsid w:val="00480980"/>
    <w:rsid w:val="004822AE"/>
    <w:rsid w:val="00494DDB"/>
    <w:rsid w:val="004A3253"/>
    <w:rsid w:val="004B477A"/>
    <w:rsid w:val="004B5B8B"/>
    <w:rsid w:val="004B7046"/>
    <w:rsid w:val="004C359E"/>
    <w:rsid w:val="004D0DA3"/>
    <w:rsid w:val="004D28F7"/>
    <w:rsid w:val="004D29E7"/>
    <w:rsid w:val="004D50BF"/>
    <w:rsid w:val="004D5E1F"/>
    <w:rsid w:val="004D62EE"/>
    <w:rsid w:val="004D78D0"/>
    <w:rsid w:val="004F0FA6"/>
    <w:rsid w:val="004F231B"/>
    <w:rsid w:val="004F76AB"/>
    <w:rsid w:val="00512CA7"/>
    <w:rsid w:val="00527AFA"/>
    <w:rsid w:val="005452F9"/>
    <w:rsid w:val="005562EF"/>
    <w:rsid w:val="0056566A"/>
    <w:rsid w:val="005732FD"/>
    <w:rsid w:val="00577388"/>
    <w:rsid w:val="0059032E"/>
    <w:rsid w:val="0059163F"/>
    <w:rsid w:val="005922E2"/>
    <w:rsid w:val="005951E3"/>
    <w:rsid w:val="005A13C8"/>
    <w:rsid w:val="005A2E05"/>
    <w:rsid w:val="005A4EAC"/>
    <w:rsid w:val="005A6A77"/>
    <w:rsid w:val="005B2460"/>
    <w:rsid w:val="005C1EAA"/>
    <w:rsid w:val="005C4792"/>
    <w:rsid w:val="005C47F5"/>
    <w:rsid w:val="005D21B8"/>
    <w:rsid w:val="005E30ED"/>
    <w:rsid w:val="005E7A2E"/>
    <w:rsid w:val="005F04B3"/>
    <w:rsid w:val="005F120A"/>
    <w:rsid w:val="005F2EE2"/>
    <w:rsid w:val="005F649E"/>
    <w:rsid w:val="00623A06"/>
    <w:rsid w:val="00627768"/>
    <w:rsid w:val="00644382"/>
    <w:rsid w:val="00651548"/>
    <w:rsid w:val="00653B2D"/>
    <w:rsid w:val="00674E35"/>
    <w:rsid w:val="00675CF2"/>
    <w:rsid w:val="00675D90"/>
    <w:rsid w:val="0067722F"/>
    <w:rsid w:val="0068067C"/>
    <w:rsid w:val="00692184"/>
    <w:rsid w:val="006B057D"/>
    <w:rsid w:val="006B19BE"/>
    <w:rsid w:val="006B3168"/>
    <w:rsid w:val="006B75D3"/>
    <w:rsid w:val="006C09EB"/>
    <w:rsid w:val="006E369C"/>
    <w:rsid w:val="006E5ECE"/>
    <w:rsid w:val="006F5A5B"/>
    <w:rsid w:val="00700179"/>
    <w:rsid w:val="007035F5"/>
    <w:rsid w:val="00705001"/>
    <w:rsid w:val="00705956"/>
    <w:rsid w:val="007214FC"/>
    <w:rsid w:val="0072364E"/>
    <w:rsid w:val="0072496E"/>
    <w:rsid w:val="00732F74"/>
    <w:rsid w:val="00737203"/>
    <w:rsid w:val="00745ABE"/>
    <w:rsid w:val="007566D4"/>
    <w:rsid w:val="00761218"/>
    <w:rsid w:val="00764FC2"/>
    <w:rsid w:val="00770995"/>
    <w:rsid w:val="00771372"/>
    <w:rsid w:val="00773227"/>
    <w:rsid w:val="007750B3"/>
    <w:rsid w:val="00775578"/>
    <w:rsid w:val="007762CF"/>
    <w:rsid w:val="007777F2"/>
    <w:rsid w:val="00781085"/>
    <w:rsid w:val="0078270D"/>
    <w:rsid w:val="00790A64"/>
    <w:rsid w:val="007979D4"/>
    <w:rsid w:val="007B521F"/>
    <w:rsid w:val="007C462A"/>
    <w:rsid w:val="007D77B5"/>
    <w:rsid w:val="007E7651"/>
    <w:rsid w:val="007F31F8"/>
    <w:rsid w:val="00814F03"/>
    <w:rsid w:val="00815608"/>
    <w:rsid w:val="00815627"/>
    <w:rsid w:val="00815D32"/>
    <w:rsid w:val="00816718"/>
    <w:rsid w:val="008210F6"/>
    <w:rsid w:val="00844CD4"/>
    <w:rsid w:val="0084610E"/>
    <w:rsid w:val="00851A71"/>
    <w:rsid w:val="008619B6"/>
    <w:rsid w:val="0088143E"/>
    <w:rsid w:val="00882C23"/>
    <w:rsid w:val="008841E9"/>
    <w:rsid w:val="008925FA"/>
    <w:rsid w:val="008958AF"/>
    <w:rsid w:val="008A4875"/>
    <w:rsid w:val="008A7762"/>
    <w:rsid w:val="008B060A"/>
    <w:rsid w:val="008B167D"/>
    <w:rsid w:val="008B328F"/>
    <w:rsid w:val="008B6DB3"/>
    <w:rsid w:val="008C7713"/>
    <w:rsid w:val="008D5AAE"/>
    <w:rsid w:val="008D696C"/>
    <w:rsid w:val="008E2C62"/>
    <w:rsid w:val="008E30E2"/>
    <w:rsid w:val="008F235E"/>
    <w:rsid w:val="0090378B"/>
    <w:rsid w:val="009042B3"/>
    <w:rsid w:val="00912E8D"/>
    <w:rsid w:val="00914466"/>
    <w:rsid w:val="00926CA4"/>
    <w:rsid w:val="00926E91"/>
    <w:rsid w:val="00927D9F"/>
    <w:rsid w:val="00933088"/>
    <w:rsid w:val="0093601A"/>
    <w:rsid w:val="00942928"/>
    <w:rsid w:val="009511C1"/>
    <w:rsid w:val="00953937"/>
    <w:rsid w:val="00954F00"/>
    <w:rsid w:val="00983033"/>
    <w:rsid w:val="00983959"/>
    <w:rsid w:val="00993B50"/>
    <w:rsid w:val="00995A3F"/>
    <w:rsid w:val="009A0A33"/>
    <w:rsid w:val="009A7A7C"/>
    <w:rsid w:val="009B28AD"/>
    <w:rsid w:val="009B2DBF"/>
    <w:rsid w:val="009C06D8"/>
    <w:rsid w:val="009C3B91"/>
    <w:rsid w:val="009C563C"/>
    <w:rsid w:val="009C5773"/>
    <w:rsid w:val="009D0A08"/>
    <w:rsid w:val="009D3F14"/>
    <w:rsid w:val="009D5100"/>
    <w:rsid w:val="009D5DB9"/>
    <w:rsid w:val="009E742F"/>
    <w:rsid w:val="009F3C63"/>
    <w:rsid w:val="009F7B23"/>
    <w:rsid w:val="009F7D78"/>
    <w:rsid w:val="00A0525C"/>
    <w:rsid w:val="00A07462"/>
    <w:rsid w:val="00A13513"/>
    <w:rsid w:val="00A136BD"/>
    <w:rsid w:val="00A153E6"/>
    <w:rsid w:val="00A16CDE"/>
    <w:rsid w:val="00A175E6"/>
    <w:rsid w:val="00A21197"/>
    <w:rsid w:val="00A227B5"/>
    <w:rsid w:val="00A3265B"/>
    <w:rsid w:val="00A328A9"/>
    <w:rsid w:val="00A33B54"/>
    <w:rsid w:val="00A34451"/>
    <w:rsid w:val="00A34CA3"/>
    <w:rsid w:val="00A35CD8"/>
    <w:rsid w:val="00A376AC"/>
    <w:rsid w:val="00A40815"/>
    <w:rsid w:val="00A44756"/>
    <w:rsid w:val="00A50592"/>
    <w:rsid w:val="00A61E3A"/>
    <w:rsid w:val="00A67B99"/>
    <w:rsid w:val="00A70EE5"/>
    <w:rsid w:val="00A72698"/>
    <w:rsid w:val="00AA0BA4"/>
    <w:rsid w:val="00AA7DCC"/>
    <w:rsid w:val="00AB62B5"/>
    <w:rsid w:val="00AB7EB4"/>
    <w:rsid w:val="00AC3DFF"/>
    <w:rsid w:val="00AD36AA"/>
    <w:rsid w:val="00AF45CA"/>
    <w:rsid w:val="00AF59B6"/>
    <w:rsid w:val="00AF610B"/>
    <w:rsid w:val="00AF7AB1"/>
    <w:rsid w:val="00B02B6F"/>
    <w:rsid w:val="00B041FF"/>
    <w:rsid w:val="00B0503E"/>
    <w:rsid w:val="00B10E77"/>
    <w:rsid w:val="00B27D31"/>
    <w:rsid w:val="00B419AA"/>
    <w:rsid w:val="00B41CDA"/>
    <w:rsid w:val="00B43320"/>
    <w:rsid w:val="00B550BA"/>
    <w:rsid w:val="00B60043"/>
    <w:rsid w:val="00B67EB5"/>
    <w:rsid w:val="00B73A8E"/>
    <w:rsid w:val="00B750C4"/>
    <w:rsid w:val="00B76CC7"/>
    <w:rsid w:val="00B7731F"/>
    <w:rsid w:val="00B7783B"/>
    <w:rsid w:val="00B9361A"/>
    <w:rsid w:val="00BA1811"/>
    <w:rsid w:val="00BA392D"/>
    <w:rsid w:val="00BA4314"/>
    <w:rsid w:val="00BB1086"/>
    <w:rsid w:val="00BB2551"/>
    <w:rsid w:val="00BB3474"/>
    <w:rsid w:val="00BC6728"/>
    <w:rsid w:val="00BD1A31"/>
    <w:rsid w:val="00BE5AAE"/>
    <w:rsid w:val="00BE6FFD"/>
    <w:rsid w:val="00C20778"/>
    <w:rsid w:val="00C21192"/>
    <w:rsid w:val="00C273EA"/>
    <w:rsid w:val="00C32D3C"/>
    <w:rsid w:val="00C55F6A"/>
    <w:rsid w:val="00C57DC4"/>
    <w:rsid w:val="00C62A24"/>
    <w:rsid w:val="00C67761"/>
    <w:rsid w:val="00C77517"/>
    <w:rsid w:val="00C9003F"/>
    <w:rsid w:val="00C9670D"/>
    <w:rsid w:val="00CA04B0"/>
    <w:rsid w:val="00CA69E7"/>
    <w:rsid w:val="00CB3DC8"/>
    <w:rsid w:val="00CB7F14"/>
    <w:rsid w:val="00CC057B"/>
    <w:rsid w:val="00CC25EF"/>
    <w:rsid w:val="00CC4DF0"/>
    <w:rsid w:val="00CC73C7"/>
    <w:rsid w:val="00CC7D9B"/>
    <w:rsid w:val="00CD13A5"/>
    <w:rsid w:val="00CD24F3"/>
    <w:rsid w:val="00CD33D8"/>
    <w:rsid w:val="00CE29A5"/>
    <w:rsid w:val="00CE53A7"/>
    <w:rsid w:val="00CE64EB"/>
    <w:rsid w:val="00D01B66"/>
    <w:rsid w:val="00D061C3"/>
    <w:rsid w:val="00D075DE"/>
    <w:rsid w:val="00D16358"/>
    <w:rsid w:val="00D27E3F"/>
    <w:rsid w:val="00D333ED"/>
    <w:rsid w:val="00D4555E"/>
    <w:rsid w:val="00D51C55"/>
    <w:rsid w:val="00D525A2"/>
    <w:rsid w:val="00D62E83"/>
    <w:rsid w:val="00D643A2"/>
    <w:rsid w:val="00D73DC1"/>
    <w:rsid w:val="00D7536C"/>
    <w:rsid w:val="00D77890"/>
    <w:rsid w:val="00D81E11"/>
    <w:rsid w:val="00D878C9"/>
    <w:rsid w:val="00D9487C"/>
    <w:rsid w:val="00DB486E"/>
    <w:rsid w:val="00DB61D2"/>
    <w:rsid w:val="00DC7AD7"/>
    <w:rsid w:val="00DD0498"/>
    <w:rsid w:val="00DF0DEC"/>
    <w:rsid w:val="00DF254A"/>
    <w:rsid w:val="00E012B0"/>
    <w:rsid w:val="00E01EEC"/>
    <w:rsid w:val="00E11074"/>
    <w:rsid w:val="00E1357D"/>
    <w:rsid w:val="00E15E60"/>
    <w:rsid w:val="00E16CF0"/>
    <w:rsid w:val="00E2149A"/>
    <w:rsid w:val="00E22806"/>
    <w:rsid w:val="00E22DDC"/>
    <w:rsid w:val="00E37789"/>
    <w:rsid w:val="00E411A1"/>
    <w:rsid w:val="00E42C2F"/>
    <w:rsid w:val="00E56EAB"/>
    <w:rsid w:val="00E6032A"/>
    <w:rsid w:val="00E70DF0"/>
    <w:rsid w:val="00E801D5"/>
    <w:rsid w:val="00EA6F9E"/>
    <w:rsid w:val="00EB6D33"/>
    <w:rsid w:val="00EB72DF"/>
    <w:rsid w:val="00EB75C9"/>
    <w:rsid w:val="00EB7AB0"/>
    <w:rsid w:val="00EC1C6D"/>
    <w:rsid w:val="00EC45AF"/>
    <w:rsid w:val="00EC7013"/>
    <w:rsid w:val="00ED3B60"/>
    <w:rsid w:val="00ED3C79"/>
    <w:rsid w:val="00EE0F8D"/>
    <w:rsid w:val="00EE1632"/>
    <w:rsid w:val="00EE5C51"/>
    <w:rsid w:val="00EF47EA"/>
    <w:rsid w:val="00EF7672"/>
    <w:rsid w:val="00F02DC6"/>
    <w:rsid w:val="00F06CAA"/>
    <w:rsid w:val="00F17B10"/>
    <w:rsid w:val="00F239B2"/>
    <w:rsid w:val="00F24538"/>
    <w:rsid w:val="00F250D4"/>
    <w:rsid w:val="00F26BB9"/>
    <w:rsid w:val="00F31C75"/>
    <w:rsid w:val="00F32AC3"/>
    <w:rsid w:val="00F35789"/>
    <w:rsid w:val="00F41D12"/>
    <w:rsid w:val="00F60B64"/>
    <w:rsid w:val="00F61619"/>
    <w:rsid w:val="00F62CAF"/>
    <w:rsid w:val="00F66100"/>
    <w:rsid w:val="00F72372"/>
    <w:rsid w:val="00F811C2"/>
    <w:rsid w:val="00F83503"/>
    <w:rsid w:val="00F97403"/>
    <w:rsid w:val="00FA048E"/>
    <w:rsid w:val="00FB2DB2"/>
    <w:rsid w:val="00FB30F0"/>
    <w:rsid w:val="00FB33FF"/>
    <w:rsid w:val="00FC0CE7"/>
    <w:rsid w:val="00FC105A"/>
    <w:rsid w:val="00FC1BB2"/>
    <w:rsid w:val="00FC6024"/>
    <w:rsid w:val="00FD0B93"/>
    <w:rsid w:val="00FD70CC"/>
    <w:rsid w:val="00FE497D"/>
    <w:rsid w:val="00FE6CD0"/>
    <w:rsid w:val="00FF4CA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959"/>
    <w:rPr>
      <w:rFonts w:ascii="Times New Roman" w:eastAsia="Times New Roman" w:hAnsi="Times New Roman"/>
      <w:szCs w:val="20"/>
    </w:rPr>
  </w:style>
  <w:style w:type="paragraph" w:styleId="Heading1">
    <w:name w:val="heading 1"/>
    <w:basedOn w:val="Normal"/>
    <w:link w:val="Heading1Char"/>
    <w:uiPriority w:val="99"/>
    <w:qFormat/>
    <w:rsid w:val="00BE6FF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E37789"/>
    <w:pPr>
      <w:keepNext/>
      <w:keepLines/>
      <w:spacing w:before="200"/>
      <w:outlineLvl w:val="1"/>
    </w:pPr>
    <w:rPr>
      <w:rFonts w:eastAsia="SimSun"/>
      <w:b/>
      <w:bCs/>
      <w:sz w:val="26"/>
      <w:szCs w:val="26"/>
    </w:rPr>
  </w:style>
  <w:style w:type="paragraph" w:styleId="Heading3">
    <w:name w:val="heading 3"/>
    <w:basedOn w:val="Normal"/>
    <w:next w:val="Normal"/>
    <w:link w:val="Heading3Char"/>
    <w:uiPriority w:val="99"/>
    <w:qFormat/>
    <w:rsid w:val="00E37789"/>
    <w:pPr>
      <w:keepNext/>
      <w:keepLines/>
      <w:spacing w:before="200"/>
      <w:outlineLvl w:val="2"/>
    </w:pPr>
    <w:rPr>
      <w:rFonts w:eastAsia="SimSu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6FFD"/>
    <w:rPr>
      <w:rFonts w:ascii="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9"/>
    <w:locked/>
    <w:rsid w:val="00E37789"/>
    <w:rPr>
      <w:rFonts w:ascii="Times New Roman" w:eastAsia="SimSun" w:hAnsi="Times New Roman" w:cs="Times New Roman"/>
      <w:b/>
      <w:bCs/>
      <w:sz w:val="26"/>
      <w:szCs w:val="26"/>
      <w:lang w:eastAsia="nl-NL"/>
    </w:rPr>
  </w:style>
  <w:style w:type="character" w:customStyle="1" w:styleId="Heading3Char">
    <w:name w:val="Heading 3 Char"/>
    <w:basedOn w:val="DefaultParagraphFont"/>
    <w:link w:val="Heading3"/>
    <w:uiPriority w:val="99"/>
    <w:locked/>
    <w:rsid w:val="00E37789"/>
    <w:rPr>
      <w:rFonts w:ascii="Times New Roman" w:eastAsia="SimSun" w:hAnsi="Times New Roman" w:cs="Times New Roman"/>
      <w:b/>
      <w:bCs/>
      <w:sz w:val="20"/>
      <w:szCs w:val="20"/>
      <w:lang w:eastAsia="nl-NL"/>
    </w:rPr>
  </w:style>
  <w:style w:type="paragraph" w:customStyle="1" w:styleId="Vergelijking">
    <w:name w:val="Vergelijking"/>
    <w:basedOn w:val="Normal"/>
    <w:uiPriority w:val="99"/>
    <w:rsid w:val="00127569"/>
    <w:pPr>
      <w:spacing w:before="120" w:after="120"/>
    </w:pPr>
  </w:style>
  <w:style w:type="paragraph" w:customStyle="1" w:styleId="Interlinie">
    <w:name w:val="Interlinie"/>
    <w:basedOn w:val="Vergelijking"/>
    <w:next w:val="Normal"/>
    <w:uiPriority w:val="99"/>
    <w:rsid w:val="00127569"/>
    <w:pPr>
      <w:spacing w:after="0"/>
    </w:pPr>
  </w:style>
  <w:style w:type="character" w:styleId="Hyperlink">
    <w:name w:val="Hyperlink"/>
    <w:basedOn w:val="DefaultParagraphFont"/>
    <w:uiPriority w:val="99"/>
    <w:semiHidden/>
    <w:rsid w:val="00BE6FFD"/>
    <w:rPr>
      <w:rFonts w:cs="Times New Roman"/>
      <w:color w:val="0000FF"/>
      <w:u w:val="single"/>
    </w:rPr>
  </w:style>
  <w:style w:type="paragraph" w:styleId="NormalWeb">
    <w:name w:val="Normal (Web)"/>
    <w:basedOn w:val="Normal"/>
    <w:uiPriority w:val="99"/>
    <w:semiHidden/>
    <w:rsid w:val="00BE6FFD"/>
    <w:pPr>
      <w:spacing w:before="100" w:beforeAutospacing="1" w:after="100" w:afterAutospacing="1"/>
    </w:pPr>
    <w:rPr>
      <w:sz w:val="24"/>
      <w:szCs w:val="24"/>
    </w:rPr>
  </w:style>
  <w:style w:type="paragraph" w:customStyle="1" w:styleId="Opmerking">
    <w:name w:val="Opmerking"/>
    <w:basedOn w:val="Normal"/>
    <w:uiPriority w:val="99"/>
    <w:rsid w:val="00EB72DF"/>
    <w:pPr>
      <w:spacing w:before="120"/>
    </w:pPr>
    <w:rPr>
      <w:i/>
    </w:rPr>
  </w:style>
  <w:style w:type="paragraph" w:customStyle="1" w:styleId="OpsCurs">
    <w:name w:val="OpsCurs"/>
    <w:basedOn w:val="Opmerking"/>
    <w:uiPriority w:val="99"/>
    <w:rsid w:val="00EB72DF"/>
    <w:pPr>
      <w:numPr>
        <w:numId w:val="1"/>
      </w:numPr>
      <w:spacing w:before="0"/>
      <w:ind w:left="284" w:hanging="284"/>
    </w:pPr>
  </w:style>
  <w:style w:type="paragraph" w:customStyle="1" w:styleId="Opsomming">
    <w:name w:val="Opsomming"/>
    <w:basedOn w:val="OpsCurs"/>
    <w:uiPriority w:val="99"/>
    <w:rsid w:val="00EB72DF"/>
    <w:rPr>
      <w:i w:val="0"/>
    </w:rPr>
  </w:style>
  <w:style w:type="paragraph" w:customStyle="1" w:styleId="Indien">
    <w:name w:val="Indien"/>
    <w:basedOn w:val="Normal"/>
    <w:uiPriority w:val="99"/>
    <w:rsid w:val="00EB72DF"/>
    <w:pPr>
      <w:tabs>
        <w:tab w:val="right" w:pos="9639"/>
      </w:tabs>
      <w:spacing w:before="120"/>
    </w:pPr>
  </w:style>
  <w:style w:type="paragraph" w:customStyle="1" w:styleId="Stip">
    <w:name w:val="Stip"/>
    <w:basedOn w:val="Normal"/>
    <w:uiPriority w:val="99"/>
    <w:rsid w:val="00EB72DF"/>
    <w:pPr>
      <w:numPr>
        <w:numId w:val="2"/>
      </w:numPr>
      <w:tabs>
        <w:tab w:val="right" w:pos="9639"/>
      </w:tabs>
      <w:ind w:hanging="142"/>
      <w:contextualSpacing/>
    </w:pPr>
  </w:style>
  <w:style w:type="paragraph" w:customStyle="1" w:styleId="Maximaal">
    <w:name w:val="Maximaal"/>
    <w:basedOn w:val="Normal"/>
    <w:uiPriority w:val="99"/>
    <w:rsid w:val="00EB72DF"/>
    <w:pPr>
      <w:spacing w:before="120"/>
      <w:ind w:hanging="567"/>
    </w:pPr>
  </w:style>
  <w:style w:type="paragraph" w:styleId="ListParagraph">
    <w:name w:val="List Paragraph"/>
    <w:basedOn w:val="Normal"/>
    <w:uiPriority w:val="99"/>
    <w:qFormat/>
    <w:rsid w:val="008D5AAE"/>
    <w:pPr>
      <w:ind w:left="720"/>
      <w:contextualSpacing/>
    </w:pPr>
  </w:style>
  <w:style w:type="paragraph" w:customStyle="1" w:styleId="Opgave">
    <w:name w:val="Opgave"/>
    <w:basedOn w:val="ListParagraph"/>
    <w:next w:val="Normal"/>
    <w:uiPriority w:val="99"/>
    <w:rsid w:val="00B73A8E"/>
    <w:pPr>
      <w:numPr>
        <w:numId w:val="3"/>
      </w:numPr>
      <w:tabs>
        <w:tab w:val="left" w:pos="1134"/>
        <w:tab w:val="right" w:pos="9639"/>
      </w:tabs>
      <w:spacing w:before="240" w:after="120"/>
      <w:ind w:left="0" w:hanging="567"/>
    </w:pPr>
    <w:rPr>
      <w:b/>
      <w:sz w:val="28"/>
    </w:rPr>
  </w:style>
  <w:style w:type="paragraph" w:customStyle="1" w:styleId="Vraag">
    <w:name w:val="Vraag"/>
    <w:basedOn w:val="ListParagraph"/>
    <w:next w:val="Normal"/>
    <w:uiPriority w:val="99"/>
    <w:rsid w:val="005F120A"/>
    <w:pPr>
      <w:numPr>
        <w:numId w:val="4"/>
      </w:numPr>
      <w:tabs>
        <w:tab w:val="left" w:pos="-284"/>
        <w:tab w:val="right" w:pos="9639"/>
      </w:tabs>
      <w:spacing w:before="60" w:after="60"/>
      <w:ind w:left="0" w:hanging="567"/>
    </w:pPr>
    <w:rPr>
      <w:rFonts w:eastAsia="Calibri"/>
      <w:szCs w:val="26"/>
      <w:lang w:eastAsia="en-US"/>
    </w:rPr>
  </w:style>
  <w:style w:type="character" w:styleId="PlaceholderText">
    <w:name w:val="Placeholder Text"/>
    <w:basedOn w:val="DefaultParagraphFont"/>
    <w:uiPriority w:val="99"/>
    <w:semiHidden/>
    <w:rsid w:val="00B27D31"/>
    <w:rPr>
      <w:rFonts w:cs="Times New Roman"/>
      <w:color w:val="808080"/>
    </w:rPr>
  </w:style>
  <w:style w:type="paragraph" w:styleId="PlainText">
    <w:name w:val="Plain Text"/>
    <w:basedOn w:val="Normal"/>
    <w:link w:val="PlainTextChar"/>
    <w:uiPriority w:val="99"/>
    <w:rsid w:val="00D27E3F"/>
    <w:rPr>
      <w:rFonts w:eastAsia="Calibri"/>
      <w:szCs w:val="21"/>
      <w:lang w:val="en-US" w:eastAsia="zh-CN"/>
    </w:rPr>
  </w:style>
  <w:style w:type="character" w:customStyle="1" w:styleId="PlainTextChar">
    <w:name w:val="Plain Text Char"/>
    <w:basedOn w:val="DefaultParagraphFont"/>
    <w:link w:val="PlainText"/>
    <w:uiPriority w:val="99"/>
    <w:locked/>
    <w:rsid w:val="00D27E3F"/>
    <w:rPr>
      <w:rFonts w:ascii="Times New Roman" w:hAnsi="Times New Roman" w:cs="Times New Roman"/>
      <w:sz w:val="21"/>
      <w:szCs w:val="21"/>
      <w:lang w:val="en-US" w:eastAsia="zh-CN"/>
    </w:rPr>
  </w:style>
  <w:style w:type="paragraph" w:customStyle="1" w:styleId="Lijstalinea1">
    <w:name w:val="Lijstalinea1"/>
    <w:basedOn w:val="Normal"/>
    <w:uiPriority w:val="99"/>
    <w:rsid w:val="00775578"/>
    <w:pPr>
      <w:ind w:left="720"/>
      <w:contextualSpacing/>
      <w:jc w:val="both"/>
    </w:pPr>
    <w:rPr>
      <w:rFonts w:ascii="Arial" w:eastAsia="SimSun" w:hAnsi="Arial" w:cs="Arial"/>
      <w:sz w:val="20"/>
      <w:szCs w:val="36"/>
      <w:lang w:val="en-US" w:eastAsia="zh-CN"/>
    </w:rPr>
  </w:style>
  <w:style w:type="paragraph" w:styleId="Caption">
    <w:name w:val="caption"/>
    <w:basedOn w:val="Normal"/>
    <w:next w:val="Normal"/>
    <w:uiPriority w:val="99"/>
    <w:qFormat/>
    <w:rsid w:val="00775578"/>
    <w:pPr>
      <w:spacing w:after="200"/>
    </w:pPr>
    <w:rPr>
      <w:b/>
      <w:bCs/>
      <w:color w:val="4F81BD"/>
      <w:sz w:val="18"/>
      <w:szCs w:val="18"/>
    </w:rPr>
  </w:style>
  <w:style w:type="paragraph" w:styleId="Title">
    <w:name w:val="Title"/>
    <w:basedOn w:val="Normal"/>
    <w:link w:val="TitleChar"/>
    <w:uiPriority w:val="99"/>
    <w:qFormat/>
    <w:rsid w:val="000A0A0B"/>
    <w:pPr>
      <w:jc w:val="center"/>
    </w:pPr>
    <w:rPr>
      <w:b/>
      <w:sz w:val="36"/>
    </w:rPr>
  </w:style>
  <w:style w:type="character" w:customStyle="1" w:styleId="TitleChar">
    <w:name w:val="Title Char"/>
    <w:basedOn w:val="DefaultParagraphFont"/>
    <w:link w:val="Title"/>
    <w:uiPriority w:val="99"/>
    <w:locked/>
    <w:rsid w:val="000A0A0B"/>
    <w:rPr>
      <w:rFonts w:ascii="Times New Roman" w:hAnsi="Times New Roman" w:cs="Times New Roman"/>
      <w:b/>
      <w:sz w:val="20"/>
      <w:szCs w:val="20"/>
      <w:lang w:eastAsia="nl-NL"/>
    </w:rPr>
  </w:style>
  <w:style w:type="paragraph" w:styleId="Header">
    <w:name w:val="header"/>
    <w:basedOn w:val="Normal"/>
    <w:link w:val="HeaderChar"/>
    <w:uiPriority w:val="99"/>
    <w:semiHidden/>
    <w:rsid w:val="000A0A0B"/>
    <w:pPr>
      <w:tabs>
        <w:tab w:val="center" w:pos="4536"/>
        <w:tab w:val="right" w:pos="9072"/>
      </w:tabs>
    </w:pPr>
  </w:style>
  <w:style w:type="character" w:customStyle="1" w:styleId="HeaderChar">
    <w:name w:val="Header Char"/>
    <w:basedOn w:val="DefaultParagraphFont"/>
    <w:link w:val="Header"/>
    <w:uiPriority w:val="99"/>
    <w:semiHidden/>
    <w:locked/>
    <w:rsid w:val="000A0A0B"/>
    <w:rPr>
      <w:rFonts w:ascii="Times New Roman" w:hAnsi="Times New Roman" w:cs="Times New Roman"/>
      <w:sz w:val="20"/>
      <w:szCs w:val="20"/>
      <w:lang w:eastAsia="nl-NL"/>
    </w:rPr>
  </w:style>
  <w:style w:type="paragraph" w:styleId="Footer">
    <w:name w:val="footer"/>
    <w:basedOn w:val="Normal"/>
    <w:link w:val="FooterChar"/>
    <w:uiPriority w:val="99"/>
    <w:rsid w:val="000A0A0B"/>
    <w:pPr>
      <w:tabs>
        <w:tab w:val="center" w:pos="4536"/>
        <w:tab w:val="right" w:pos="9072"/>
      </w:tabs>
    </w:pPr>
  </w:style>
  <w:style w:type="character" w:customStyle="1" w:styleId="FooterChar">
    <w:name w:val="Footer Char"/>
    <w:basedOn w:val="DefaultParagraphFont"/>
    <w:link w:val="Footer"/>
    <w:uiPriority w:val="99"/>
    <w:locked/>
    <w:rsid w:val="000A0A0B"/>
    <w:rPr>
      <w:rFonts w:ascii="Times New Roman" w:hAnsi="Times New Roman" w:cs="Times New Roman"/>
      <w:sz w:val="20"/>
      <w:szCs w:val="20"/>
      <w:lang w:eastAsia="nl-NL"/>
    </w:rPr>
  </w:style>
  <w:style w:type="paragraph" w:styleId="BalloonText">
    <w:name w:val="Balloon Text"/>
    <w:basedOn w:val="Normal"/>
    <w:link w:val="BalloonTextChar"/>
    <w:uiPriority w:val="99"/>
    <w:semiHidden/>
    <w:rsid w:val="001C6F6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6F60"/>
    <w:rPr>
      <w:rFonts w:ascii="Tahoma" w:hAnsi="Tahoma" w:cs="Tahoma"/>
      <w:sz w:val="16"/>
      <w:szCs w:val="16"/>
      <w:lang w:eastAsia="nl-NL"/>
    </w:rPr>
  </w:style>
  <w:style w:type="table" w:styleId="TableGrid">
    <w:name w:val="Table Grid"/>
    <w:basedOn w:val="TableNormal"/>
    <w:uiPriority w:val="99"/>
    <w:rsid w:val="00A211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mering">
    <w:name w:val="Nummering"/>
    <w:basedOn w:val="ListParagraph"/>
    <w:uiPriority w:val="99"/>
    <w:rsid w:val="00983033"/>
    <w:pPr>
      <w:numPr>
        <w:numId w:val="5"/>
      </w:numPr>
      <w:spacing w:after="240"/>
      <w:contextualSpacing w:val="0"/>
    </w:pPr>
  </w:style>
  <w:style w:type="paragraph" w:customStyle="1" w:styleId="opgave0">
    <w:name w:val="opgave"/>
    <w:basedOn w:val="Normal"/>
    <w:next w:val="Normal"/>
    <w:uiPriority w:val="99"/>
    <w:rsid w:val="00F24538"/>
    <w:pPr>
      <w:keepNext/>
      <w:widowControl w:val="0"/>
      <w:tabs>
        <w:tab w:val="num" w:pos="1191"/>
        <w:tab w:val="right" w:pos="9639"/>
      </w:tabs>
      <w:autoSpaceDE w:val="0"/>
      <w:autoSpaceDN w:val="0"/>
      <w:adjustRightInd w:val="0"/>
      <w:spacing w:before="240" w:after="120" w:line="288" w:lineRule="auto"/>
      <w:ind w:left="1191" w:hanging="903"/>
      <w:outlineLvl w:val="0"/>
    </w:pPr>
    <w:rPr>
      <w:rFonts w:eastAsia="Calibri"/>
      <w:b/>
      <w:sz w:val="28"/>
    </w:rPr>
  </w:style>
  <w:style w:type="paragraph" w:customStyle="1" w:styleId="vraag0">
    <w:name w:val="vraag"/>
    <w:basedOn w:val="Normal"/>
    <w:next w:val="Normal"/>
    <w:uiPriority w:val="99"/>
    <w:rsid w:val="00494DDB"/>
    <w:pPr>
      <w:keepNext/>
      <w:numPr>
        <w:numId w:val="11"/>
      </w:numPr>
      <w:tabs>
        <w:tab w:val="left" w:pos="0"/>
        <w:tab w:val="right" w:pos="9072"/>
      </w:tabs>
      <w:spacing w:after="120"/>
      <w:outlineLvl w:val="1"/>
    </w:pPr>
    <w:rPr>
      <w:rFonts w:eastAsia="Calibri"/>
    </w:rPr>
  </w:style>
  <w:style w:type="character" w:styleId="PageNumber">
    <w:name w:val="page number"/>
    <w:basedOn w:val="DefaultParagraphFont"/>
    <w:uiPriority w:val="99"/>
    <w:rsid w:val="0068067C"/>
    <w:rPr>
      <w:rFonts w:ascii="Times New Roman" w:hAnsi="Times New Roman" w:cs="Times New Roman"/>
      <w:b/>
      <w:sz w:val="18"/>
    </w:rPr>
  </w:style>
  <w:style w:type="character" w:customStyle="1" w:styleId="VoettekstChar">
    <w:name w:val="Voettekst Char"/>
    <w:basedOn w:val="DefaultParagraphFont"/>
    <w:uiPriority w:val="99"/>
    <w:locked/>
    <w:rsid w:val="0068067C"/>
    <w:rPr>
      <w:rFonts w:cs="Times New Roman"/>
      <w:b/>
      <w:sz w:val="18"/>
      <w:lang w:val="nl-NL" w:eastAsia="nl-NL" w:bidi="ar-SA"/>
    </w:rPr>
  </w:style>
  <w:style w:type="paragraph" w:styleId="Subtitle">
    <w:name w:val="Subtitle"/>
    <w:basedOn w:val="Normal"/>
    <w:next w:val="Normal"/>
    <w:link w:val="SubtitleChar"/>
    <w:uiPriority w:val="99"/>
    <w:qFormat/>
    <w:locked/>
    <w:rsid w:val="00460598"/>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460598"/>
    <w:rPr>
      <w:rFonts w:ascii="Cambria" w:hAnsi="Cambria" w:cs="Times New Roman"/>
      <w:i/>
      <w:iCs/>
      <w:color w:val="4F81BD"/>
      <w:spacing w:val="15"/>
      <w:sz w:val="24"/>
      <w:szCs w:val="24"/>
    </w:rPr>
  </w:style>
  <w:style w:type="character" w:styleId="IntenseEmphasis">
    <w:name w:val="Intense Emphasis"/>
    <w:basedOn w:val="DefaultParagraphFont"/>
    <w:uiPriority w:val="99"/>
    <w:qFormat/>
    <w:rsid w:val="00771372"/>
    <w:rPr>
      <w:rFonts w:cs="Times New Roman"/>
      <w:b/>
      <w:bCs/>
      <w:i/>
      <w:iCs/>
      <w:color w:val="4F81BD"/>
    </w:rPr>
  </w:style>
</w:styles>
</file>

<file path=word/webSettings.xml><?xml version="1.0" encoding="utf-8"?>
<w:webSettings xmlns:r="http://schemas.openxmlformats.org/officeDocument/2006/relationships" xmlns:w="http://schemas.openxmlformats.org/wordprocessingml/2006/main">
  <w:divs>
    <w:div w:id="1198158711">
      <w:marLeft w:val="0"/>
      <w:marRight w:val="0"/>
      <w:marTop w:val="0"/>
      <w:marBottom w:val="0"/>
      <w:divBdr>
        <w:top w:val="none" w:sz="0" w:space="0" w:color="auto"/>
        <w:left w:val="none" w:sz="0" w:space="0" w:color="auto"/>
        <w:bottom w:val="none" w:sz="0" w:space="0" w:color="auto"/>
        <w:right w:val="none" w:sz="0" w:space="0" w:color="auto"/>
      </w:divBdr>
      <w:divsChild>
        <w:div w:id="1198158708">
          <w:marLeft w:val="0"/>
          <w:marRight w:val="0"/>
          <w:marTop w:val="0"/>
          <w:marBottom w:val="0"/>
          <w:divBdr>
            <w:top w:val="none" w:sz="0" w:space="0" w:color="auto"/>
            <w:left w:val="none" w:sz="0" w:space="0" w:color="auto"/>
            <w:bottom w:val="none" w:sz="0" w:space="0" w:color="auto"/>
            <w:right w:val="none" w:sz="0" w:space="0" w:color="auto"/>
          </w:divBdr>
          <w:divsChild>
            <w:div w:id="1198158709">
              <w:marLeft w:val="0"/>
              <w:marRight w:val="0"/>
              <w:marTop w:val="0"/>
              <w:marBottom w:val="0"/>
              <w:divBdr>
                <w:top w:val="none" w:sz="0" w:space="0" w:color="auto"/>
                <w:left w:val="none" w:sz="0" w:space="0" w:color="auto"/>
                <w:bottom w:val="none" w:sz="0" w:space="0" w:color="auto"/>
                <w:right w:val="none" w:sz="0" w:space="0" w:color="auto"/>
              </w:divBdr>
              <w:divsChild>
                <w:div w:id="1198158710">
                  <w:marLeft w:val="0"/>
                  <w:marRight w:val="0"/>
                  <w:marTop w:val="0"/>
                  <w:marBottom w:val="0"/>
                  <w:divBdr>
                    <w:top w:val="none" w:sz="0" w:space="0" w:color="auto"/>
                    <w:left w:val="none" w:sz="0" w:space="0" w:color="auto"/>
                    <w:bottom w:val="none" w:sz="0" w:space="0" w:color="auto"/>
                    <w:right w:val="none" w:sz="0" w:space="0" w:color="auto"/>
                  </w:divBdr>
                  <w:divsChild>
                    <w:div w:id="11981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de%20Groot\AppData\Roaming\Microsoft\Sjablonen\Normaal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Normaal2.dotx</Template>
  <TotalTime>226</TotalTime>
  <Pages>11</Pages>
  <Words>1624</Words>
  <Characters>8938</Characters>
  <Application>Microsoft Office Outlook</Application>
  <DocSecurity>0</DocSecurity>
  <Lines>0</Lines>
  <Paragraphs>0</Paragraphs>
  <ScaleCrop>false</ScaleCrop>
  <Company>Cito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32e Nationale Scheikundeolympiade</dc:title>
  <dc:subject/>
  <dc:creator>Peter de Groot</dc:creator>
  <cp:keywords/>
  <dc:description/>
  <cp:lastModifiedBy>svlochem</cp:lastModifiedBy>
  <cp:revision>14</cp:revision>
  <cp:lastPrinted>2013-06-07T12:22:00Z</cp:lastPrinted>
  <dcterms:created xsi:type="dcterms:W3CDTF">2013-06-04T13:57:00Z</dcterms:created>
  <dcterms:modified xsi:type="dcterms:W3CDTF">2013-06-13T11:02:00Z</dcterms:modified>
</cp:coreProperties>
</file>